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A90757" w:rsidRDefault="00E46930" w:rsidP="004E5017">
      <w:pPr>
        <w:sectPr w:rsidR="00A90757" w:rsidSect="00B8626B">
          <w:headerReference w:type="default" r:id="rId8"/>
          <w:footerReference w:type="default" r:id="rId9"/>
          <w:pgSz w:w="11906" w:h="16838" w:code="9"/>
          <w:pgMar w:top="567" w:right="567" w:bottom="1361" w:left="567" w:header="567" w:footer="0" w:gutter="0"/>
          <w:cols w:space="708"/>
          <w:docGrid w:linePitch="360"/>
        </w:sectPr>
      </w:pPr>
      <w:r w:rsidRPr="00E46930">
        <w:rPr>
          <w:noProof/>
        </w:rPr>
        <mc:AlternateContent>
          <mc:Choice Requires="wps">
            <w:drawing>
              <wp:anchor distT="45720" distB="45720" distL="114300" distR="114300" simplePos="0" relativeHeight="251674624" behindDoc="0" locked="0" layoutInCell="1" allowOverlap="1" wp14:anchorId="68D3EC68" wp14:editId="252143AD">
                <wp:simplePos x="0" y="0"/>
                <wp:positionH relativeFrom="column">
                  <wp:posOffset>5351145</wp:posOffset>
                </wp:positionH>
                <wp:positionV relativeFrom="paragraph">
                  <wp:posOffset>6773545</wp:posOffset>
                </wp:positionV>
                <wp:extent cx="1391920" cy="504825"/>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 xml:space="preserve">224 - 7 =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D3EC68" id="_x0000_t202" coordsize="21600,21600" o:spt="202" path="m,l,21600r21600,l21600,xe">
                <v:stroke joinstyle="miter"/>
                <v:path gradientshapeok="t" o:connecttype="rect"/>
              </v:shapetype>
              <v:shape id="Text Box 2" o:spid="_x0000_s1026" type="#_x0000_t202" style="position:absolute;left:0;text-align:left;margin-left:421.35pt;margin-top:533.35pt;width:109.6pt;height:39.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" filled="f" stroked="f">
                <v:textbox>
                  <w:txbxContent>
                    <w:p w:rsidR="00E46930" w:rsidRDefault="00E46930" w:rsidP="00E46930">
                      <w:pPr>
                        <w:pStyle w:val="KS1BodyCopyKS1"/>
                      </w:pPr>
                      <w:r>
                        <w:t xml:space="preserve">224 - 7 =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73600" behindDoc="0" locked="0" layoutInCell="1" allowOverlap="1" wp14:anchorId="5D9EAF1B" wp14:editId="2BB08F21">
                <wp:simplePos x="0" y="0"/>
                <wp:positionH relativeFrom="column">
                  <wp:posOffset>3495040</wp:posOffset>
                </wp:positionH>
                <wp:positionV relativeFrom="paragraph">
                  <wp:posOffset>6774180</wp:posOffset>
                </wp:positionV>
                <wp:extent cx="1391920" cy="50482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784 - 500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EAF1B" id="_x0000_s1027" type="#_x0000_t202" style="position:absolute;left:0;text-align:left;margin-left:275.2pt;margin-top:533.4pt;width:109.6pt;height:39.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" filled="f" stroked="f">
                <v:textbox>
                  <w:txbxContent>
                    <w:p w:rsidR="00E46930" w:rsidRDefault="00E46930" w:rsidP="00E46930">
                      <w:pPr>
                        <w:pStyle w:val="KS1BodyCopyKS1"/>
                      </w:pPr>
                      <w:r>
                        <w:t>784 - 500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72576" behindDoc="0" locked="0" layoutInCell="1" allowOverlap="1" wp14:anchorId="0FF7F1E1" wp14:editId="3606FF09">
                <wp:simplePos x="0" y="0"/>
                <wp:positionH relativeFrom="column">
                  <wp:posOffset>1802765</wp:posOffset>
                </wp:positionH>
                <wp:positionV relativeFrom="paragraph">
                  <wp:posOffset>6774180</wp:posOffset>
                </wp:positionV>
                <wp:extent cx="1391920" cy="50482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 xml:space="preserve">831 - 80 =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F7F1E1" id="_x0000_s1028" type="#_x0000_t202" style="position:absolute;left:0;text-align:left;margin-left:141.95pt;margin-top:533.4pt;width:109.6pt;height:39.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" filled="f" stroked="f">
                <v:textbox>
                  <w:txbxContent>
                    <w:p w:rsidR="00E46930" w:rsidRDefault="00E46930" w:rsidP="00E46930">
                      <w:pPr>
                        <w:pStyle w:val="KS1BodyCopyKS1"/>
                      </w:pPr>
                      <w:r>
                        <w:t xml:space="preserve">831 - 80 =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71552" behindDoc="0" locked="0" layoutInCell="1" allowOverlap="1" wp14:anchorId="292D64CC" wp14:editId="4D80AC9E">
                <wp:simplePos x="0" y="0"/>
                <wp:positionH relativeFrom="column">
                  <wp:posOffset>108585</wp:posOffset>
                </wp:positionH>
                <wp:positionV relativeFrom="paragraph">
                  <wp:posOffset>6759243</wp:posOffset>
                </wp:positionV>
                <wp:extent cx="1392072" cy="504967"/>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072" cy="504967"/>
                        </a:xfrm>
                        <a:prstGeom prst="rect">
                          <a:avLst/>
                        </a:prstGeom>
                        <a:noFill/>
                        <a:ln w="9525">
                          <a:noFill/>
                          <a:miter lim="800000"/>
                          <a:headEnd/>
                          <a:tailEnd/>
                        </a:ln>
                      </wps:spPr>
                      <wps:txbx>
                        <w:txbxContent>
                          <w:p w:rsidR="00E46930" w:rsidRDefault="00E46930" w:rsidP="00E46930">
                            <w:pPr>
                              <w:pStyle w:val="KS1BodyCopyKS1"/>
                            </w:pPr>
                            <w:r>
                              <w:t xml:space="preserve">370 - 2 =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2D64CC" id="_x0000_s1029" type="#_x0000_t202" style="position:absolute;left:0;text-align:left;margin-left:8.55pt;margin-top:532.2pt;width:109.6pt;height:39.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" filled="f" stroked="f">
                <v:textbox>
                  <w:txbxContent>
                    <w:p w:rsidR="00E46930" w:rsidRDefault="00E46930" w:rsidP="00E46930">
                      <w:pPr>
                        <w:pStyle w:val="KS1BodyCopyKS1"/>
                      </w:pPr>
                      <w:r>
                        <w:t xml:space="preserve">370 - 2 = </w:t>
                      </w:r>
                    </w:p>
                    <w:p w:rsidR="00E46930" w:rsidRPr="00A90757" w:rsidRDefault="00E46930" w:rsidP="00E46930">
                      <w:pPr>
                        <w:jc w:val="center"/>
                        <w:rPr>
                          <w:b/>
                        </w:rPr>
                      </w:pPr>
                    </w:p>
                  </w:txbxContent>
                </v:textbox>
              </v:shape>
            </w:pict>
          </mc:Fallback>
        </mc:AlternateContent>
      </w:r>
      <w:r>
        <w:rPr>
          <w:noProof/>
        </w:rPr>
        <mc:AlternateContent>
          <mc:Choice Requires="wps">
            <w:drawing>
              <wp:anchor distT="45720" distB="45720" distL="114300" distR="114300" simplePos="0" relativeHeight="251665408" behindDoc="0" locked="0" layoutInCell="1" allowOverlap="1" wp14:anchorId="37D97D75" wp14:editId="2DAED217">
                <wp:simplePos x="0" y="0"/>
                <wp:positionH relativeFrom="column">
                  <wp:posOffset>1824990</wp:posOffset>
                </wp:positionH>
                <wp:positionV relativeFrom="paragraph">
                  <wp:posOffset>3719830</wp:posOffset>
                </wp:positionV>
                <wp:extent cx="1391920" cy="50482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A90757" w:rsidRDefault="00A90757" w:rsidP="00A90757">
                            <w:pPr>
                              <w:pStyle w:val="KS1BodyCopyKS1"/>
                            </w:pPr>
                            <w:r>
                              <w:t>774 + 90 =</w:t>
                            </w:r>
                          </w:p>
                          <w:p w:rsidR="00A90757" w:rsidRPr="00A90757" w:rsidRDefault="00A90757" w:rsidP="00A90757">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D97D75" id="_x0000_s1030" type="#_x0000_t202" style="position:absolute;left:0;text-align:left;margin-left:143.7pt;margin-top:292.9pt;width:109.6pt;height:39.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" filled="f" stroked="f">
                <v:textbox>
                  <w:txbxContent>
                    <w:p w:rsidR="00A90757" w:rsidRDefault="00A90757" w:rsidP="00A90757">
                      <w:pPr>
                        <w:pStyle w:val="KS1BodyCopyKS1"/>
                      </w:pPr>
                      <w:r>
                        <w:t>774 + 90 =</w:t>
                      </w:r>
                    </w:p>
                    <w:p w:rsidR="00A90757" w:rsidRPr="00A90757" w:rsidRDefault="00A90757" w:rsidP="00A90757">
                      <w:pPr>
                        <w:jc w:val="center"/>
                        <w:rPr>
                          <w:b/>
                        </w:rPr>
                      </w:pPr>
                    </w:p>
                  </w:txbxContent>
                </v:textbox>
              </v:shape>
            </w:pict>
          </mc:Fallback>
        </mc:AlternateContent>
      </w:r>
      <w:r>
        <w:rPr>
          <w:noProof/>
        </w:rPr>
        <mc:AlternateContent>
          <mc:Choice Requires="wps">
            <w:drawing>
              <wp:anchor distT="45720" distB="45720" distL="114300" distR="114300" simplePos="0" relativeHeight="251667456" behindDoc="0" locked="0" layoutInCell="1" allowOverlap="1" wp14:anchorId="789A3317" wp14:editId="4EA6E7A6">
                <wp:simplePos x="0" y="0"/>
                <wp:positionH relativeFrom="column">
                  <wp:posOffset>3517265</wp:posOffset>
                </wp:positionH>
                <wp:positionV relativeFrom="paragraph">
                  <wp:posOffset>3719830</wp:posOffset>
                </wp:positionV>
                <wp:extent cx="1391920" cy="50482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 xml:space="preserve">538 + 600 = </w:t>
                            </w:r>
                          </w:p>
                          <w:p w:rsidR="00A90757" w:rsidRPr="00A90757" w:rsidRDefault="00A90757" w:rsidP="00A90757">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A3317" id="_x0000_s1031" type="#_x0000_t202" style="position:absolute;left:0;text-align:left;margin-left:276.95pt;margin-top:292.9pt;width:109.6pt;height:39.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" filled="f" stroked="f">
                <v:textbox>
                  <w:txbxContent>
                    <w:p w:rsidR="00E46930" w:rsidRDefault="00E46930" w:rsidP="00E46930">
                      <w:pPr>
                        <w:pStyle w:val="KS1BodyCopyKS1"/>
                      </w:pPr>
                      <w:r>
                        <w:t xml:space="preserve">538 + 600 = </w:t>
                      </w:r>
                    </w:p>
                    <w:p w:rsidR="00A90757" w:rsidRPr="00A90757" w:rsidRDefault="00A90757" w:rsidP="00A90757">
                      <w:pPr>
                        <w:jc w:val="center"/>
                        <w:rPr>
                          <w:b/>
                        </w:rPr>
                      </w:pPr>
                    </w:p>
                  </w:txbxContent>
                </v:textbox>
              </v:shape>
            </w:pict>
          </mc:Fallback>
        </mc:AlternateContent>
      </w:r>
      <w:r>
        <w:rPr>
          <w:noProof/>
        </w:rPr>
        <mc:AlternateContent>
          <mc:Choice Requires="wps">
            <w:drawing>
              <wp:anchor distT="45720" distB="45720" distL="114300" distR="114300" simplePos="0" relativeHeight="251669504" behindDoc="0" locked="0" layoutInCell="1" allowOverlap="1" wp14:anchorId="789A3317" wp14:editId="4EA6E7A6">
                <wp:simplePos x="0" y="0"/>
                <wp:positionH relativeFrom="column">
                  <wp:posOffset>5373370</wp:posOffset>
                </wp:positionH>
                <wp:positionV relativeFrom="paragraph">
                  <wp:posOffset>3719499</wp:posOffset>
                </wp:positionV>
                <wp:extent cx="1392072" cy="504967"/>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072" cy="504967"/>
                        </a:xfrm>
                        <a:prstGeom prst="rect">
                          <a:avLst/>
                        </a:prstGeom>
                        <a:noFill/>
                        <a:ln w="9525">
                          <a:noFill/>
                          <a:miter lim="800000"/>
                          <a:headEnd/>
                          <a:tailEnd/>
                        </a:ln>
                      </wps:spPr>
                      <wps:txbx>
                        <w:txbxContent>
                          <w:p w:rsidR="00E46930" w:rsidRDefault="00E46930" w:rsidP="00E46930">
                            <w:pPr>
                              <w:pStyle w:val="KS1BodyCopyKS1"/>
                            </w:pPr>
                            <w:r>
                              <w:t xml:space="preserve">616 + 4 = </w:t>
                            </w:r>
                          </w:p>
                          <w:p w:rsidR="00A90757" w:rsidRPr="00A90757" w:rsidRDefault="00A90757" w:rsidP="00A90757">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A3317" id="_x0000_s1032" type="#_x0000_t202" style="position:absolute;left:0;text-align:left;margin-left:423.1pt;margin-top:292.85pt;width:109.6pt;height:39.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" filled="f" stroked="f">
                <v:textbox>
                  <w:txbxContent>
                    <w:p w:rsidR="00E46930" w:rsidRDefault="00E46930" w:rsidP="00E46930">
                      <w:pPr>
                        <w:pStyle w:val="KS1BodyCopyKS1"/>
                      </w:pPr>
                      <w:r>
                        <w:t xml:space="preserve">616 + 4 = </w:t>
                      </w:r>
                    </w:p>
                    <w:p w:rsidR="00A90757" w:rsidRPr="00A90757" w:rsidRDefault="00A90757" w:rsidP="00A90757">
                      <w:pPr>
                        <w:jc w:val="center"/>
                        <w:rPr>
                          <w:b/>
                        </w:rPr>
                      </w:pPr>
                    </w:p>
                  </w:txbxContent>
                </v:textbox>
              </v:shape>
            </w:pict>
          </mc:Fallback>
        </mc:AlternateContent>
      </w:r>
      <w:r w:rsidR="00A90757">
        <w:rPr>
          <w:noProof/>
        </w:rPr>
        <mc:AlternateContent>
          <mc:Choice Requires="wps">
            <w:drawing>
              <wp:anchor distT="45720" distB="45720" distL="114300" distR="114300" simplePos="0" relativeHeight="251663360" behindDoc="0" locked="0" layoutInCell="1" allowOverlap="1" wp14:anchorId="3A006F95" wp14:editId="3DC56997">
                <wp:simplePos x="0" y="0"/>
                <wp:positionH relativeFrom="column">
                  <wp:posOffset>131274</wp:posOffset>
                </wp:positionH>
                <wp:positionV relativeFrom="paragraph">
                  <wp:posOffset>3704969</wp:posOffset>
                </wp:positionV>
                <wp:extent cx="1392072" cy="504967"/>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072" cy="504967"/>
                        </a:xfrm>
                        <a:prstGeom prst="rect">
                          <a:avLst/>
                        </a:prstGeom>
                        <a:noFill/>
                        <a:ln w="9525">
                          <a:noFill/>
                          <a:miter lim="800000"/>
                          <a:headEnd/>
                          <a:tailEnd/>
                        </a:ln>
                      </wps:spPr>
                      <wps:txbx>
                        <w:txbxContent>
                          <w:p w:rsidR="00A90757" w:rsidRDefault="00A90757" w:rsidP="00A90757">
                            <w:pPr>
                              <w:pStyle w:val="KS1BodyCopyKS1"/>
                            </w:pPr>
                            <w:r>
                              <w:t xml:space="preserve">488 + 7 = </w:t>
                            </w:r>
                          </w:p>
                          <w:p w:rsidR="00A90757" w:rsidRPr="00A90757" w:rsidRDefault="00A90757" w:rsidP="00A90757">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06F95" id="_x0000_s1033" type="#_x0000_t202" style="position:absolute;left:0;text-align:left;margin-left:10.35pt;margin-top:291.75pt;width:109.6pt;height:39.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" filled="f" stroked="f">
                <v:textbox>
                  <w:txbxContent>
                    <w:p w:rsidR="00A90757" w:rsidRDefault="00A90757" w:rsidP="00A90757">
                      <w:pPr>
                        <w:pStyle w:val="KS1BodyCopyKS1"/>
                      </w:pPr>
                      <w:r>
                        <w:t xml:space="preserve">488 + 7 = </w:t>
                      </w:r>
                    </w:p>
                    <w:p w:rsidR="00A90757" w:rsidRPr="00A90757" w:rsidRDefault="00A90757" w:rsidP="00A90757">
                      <w:pPr>
                        <w:jc w:val="center"/>
                        <w:rPr>
                          <w:b/>
                        </w:rPr>
                      </w:pPr>
                    </w:p>
                  </w:txbxContent>
                </v:textbox>
              </v:shape>
            </w:pict>
          </mc:Fallback>
        </mc:AlternateContent>
      </w:r>
      <w:r w:rsidR="00A90757">
        <w:rPr>
          <w:noProof/>
        </w:rPr>
        <mc:AlternateContent>
          <mc:Choice Requires="wps">
            <w:drawing>
              <wp:anchor distT="45720" distB="45720" distL="114300" distR="114300" simplePos="0" relativeHeight="251661312" behindDoc="0" locked="0" layoutInCell="1" allowOverlap="1" wp14:anchorId="1C8ADF65" wp14:editId="16A8E349">
                <wp:simplePos x="0" y="0"/>
                <wp:positionH relativeFrom="column">
                  <wp:posOffset>35741</wp:posOffset>
                </wp:positionH>
                <wp:positionV relativeFrom="paragraph">
                  <wp:posOffset>757053</wp:posOffset>
                </wp:positionV>
                <wp:extent cx="6821748" cy="140462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1748" cy="1404620"/>
                        </a:xfrm>
                        <a:prstGeom prst="rect">
                          <a:avLst/>
                        </a:prstGeom>
                        <a:solidFill>
                          <a:srgbClr val="FFFFFF"/>
                        </a:solidFill>
                        <a:ln w="9525">
                          <a:noFill/>
                          <a:miter lim="800000"/>
                          <a:headEnd/>
                          <a:tailEnd/>
                        </a:ln>
                      </wps:spPr>
                      <wps:txbx>
                        <w:txbxContent>
                          <w:p w:rsidR="00A90757" w:rsidRDefault="00A90757" w:rsidP="00A90757">
                            <w:pPr>
                              <w:pStyle w:val="KS2BodyCopyKS2"/>
                            </w:pPr>
                            <w:r>
                              <w:t xml:space="preserve">Cut out the astronauts. Complete the calculation on each astronaut. Sort them by placing them on the correct space shuttle. Once you have selected the correct space shuttle, stick the astronaut on it using a glue stick. </w:t>
                            </w:r>
                          </w:p>
                          <w:p w:rsidR="00A90757" w:rsidRPr="00A90757" w:rsidRDefault="00A90757" w:rsidP="00A90757">
                            <w:pPr>
                              <w:jc w:val="center"/>
                              <w:rPr>
                                <w: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8ADF65" id="_x0000_s1034" type="#_x0000_t202" style="position:absolute;left:0;text-align:left;margin-left:2.8pt;margin-top:59.6pt;width:537.1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" stroked="f">
                <v:textbox style="mso-fit-shape-to-text:t">
                  <w:txbxContent>
                    <w:p w:rsidR="00A90757" w:rsidRDefault="00A90757" w:rsidP="00A90757">
                      <w:pPr>
                        <w:pStyle w:val="KS2BodyCopyKS2"/>
                      </w:pPr>
                      <w:r>
                        <w:t xml:space="preserve">Cut out the astronauts. Complete the calculation on each astronaut. Sort them by placing them on the correct space shuttle. Once you have selected the correct space shuttle, stick the astronaut on it using a glue stick. </w:t>
                      </w:r>
                    </w:p>
                    <w:p w:rsidR="00A90757" w:rsidRPr="00A90757" w:rsidRDefault="00A90757" w:rsidP="00A90757">
                      <w:pPr>
                        <w:jc w:val="center"/>
                        <w:rPr>
                          <w:b/>
                        </w:rPr>
                      </w:pPr>
                    </w:p>
                  </w:txbxContent>
                </v:textbox>
              </v:shape>
            </w:pict>
          </mc:Fallback>
        </mc:AlternateContent>
      </w:r>
      <w:r w:rsidR="00A90757">
        <w:rPr>
          <w:noProof/>
        </w:rPr>
        <mc:AlternateContent>
          <mc:Choice Requires="wps">
            <w:drawing>
              <wp:anchor distT="45720" distB="45720" distL="114300" distR="114300" simplePos="0" relativeHeight="251659264" behindDoc="0" locked="0" layoutInCell="1" allowOverlap="1" wp14:anchorId="40BC94FD" wp14:editId="1DAC7625">
                <wp:simplePos x="0" y="0"/>
                <wp:positionH relativeFrom="column">
                  <wp:posOffset>198755</wp:posOffset>
                </wp:positionH>
                <wp:positionV relativeFrom="paragraph">
                  <wp:posOffset>-374953</wp:posOffset>
                </wp:positionV>
                <wp:extent cx="6291182"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1182" cy="1404620"/>
                        </a:xfrm>
                        <a:prstGeom prst="rect">
                          <a:avLst/>
                        </a:prstGeom>
                        <a:solidFill>
                          <a:srgbClr val="FFFFFF"/>
                        </a:solidFill>
                        <a:ln w="9525">
                          <a:noFill/>
                          <a:miter lim="800000"/>
                          <a:headEnd/>
                          <a:tailEnd/>
                        </a:ln>
                      </wps:spPr>
                      <wps:txbx>
                        <w:txbxContent>
                          <w:p w:rsidR="00A90757" w:rsidRDefault="00A90757" w:rsidP="00A90757">
                            <w:pPr>
                              <w:pStyle w:val="Heading1KS2"/>
                              <w:rPr>
                                <w:sz w:val="40"/>
                                <w:szCs w:val="40"/>
                              </w:rPr>
                            </w:pPr>
                            <w:r>
                              <w:rPr>
                                <w:sz w:val="36"/>
                                <w:szCs w:val="36"/>
                              </w:rPr>
                              <w:t>Year 3 Mental Arithmetic Addition and Subtraction</w:t>
                            </w:r>
                          </w:p>
                          <w:p w:rsidR="00A90757" w:rsidRPr="00A90757" w:rsidRDefault="00A90757" w:rsidP="00A90757">
                            <w:pPr>
                              <w:jc w:val="center"/>
                              <w:rPr>
                                <w:b/>
                              </w:rPr>
                            </w:pPr>
                            <w:r w:rsidRPr="00A90757">
                              <w:rPr>
                                <w:b/>
                                <w:sz w:val="52"/>
                                <w:szCs w:val="52"/>
                              </w:rPr>
                              <w:t>Space-Themed Maths Activity Games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BC94FD" id="_x0000_s1035" type="#_x0000_t202" style="position:absolute;left:0;text-align:left;margin-left:15.65pt;margin-top:-29.5pt;width:495.3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" stroked="f">
                <v:textbox style="mso-fit-shape-to-text:t">
                  <w:txbxContent>
                    <w:p w:rsidR="00A90757" w:rsidRDefault="00A90757" w:rsidP="00A90757">
                      <w:pPr>
                        <w:pStyle w:val="Heading1KS2"/>
                        <w:rPr>
                          <w:sz w:val="40"/>
                          <w:szCs w:val="40"/>
                        </w:rPr>
                      </w:pPr>
                      <w:r>
                        <w:rPr>
                          <w:sz w:val="36"/>
                          <w:szCs w:val="36"/>
                        </w:rPr>
                        <w:t>Year 3 Mental Arithmetic Addition and Subtraction</w:t>
                      </w:r>
                    </w:p>
                    <w:p w:rsidR="00A90757" w:rsidRPr="00A90757" w:rsidRDefault="00A90757" w:rsidP="00A90757">
                      <w:pPr>
                        <w:jc w:val="center"/>
                        <w:rPr>
                          <w:b/>
                        </w:rPr>
                      </w:pPr>
                      <w:r w:rsidRPr="00A90757">
                        <w:rPr>
                          <w:b/>
                          <w:sz w:val="52"/>
                          <w:szCs w:val="52"/>
                        </w:rPr>
                        <w:t>Space-Themed Maths Activity Games</w:t>
                      </w:r>
                    </w:p>
                  </w:txbxContent>
                </v:textbox>
              </v:shape>
            </w:pict>
          </mc:Fallback>
        </mc:AlternateContent>
      </w:r>
    </w:p>
    <w:p w:rsidR="009E4127" w:rsidRDefault="009E4127" w:rsidP="004E501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E46930" w:rsidP="009E4127">
      <w:r w:rsidRPr="00E46930">
        <w:rPr>
          <w:noProof/>
        </w:rPr>
        <mc:AlternateContent>
          <mc:Choice Requires="wps">
            <w:drawing>
              <wp:anchor distT="45720" distB="45720" distL="114300" distR="114300" simplePos="0" relativeHeight="251676672" behindDoc="0" locked="0" layoutInCell="1" allowOverlap="1" wp14:anchorId="535EC8C6" wp14:editId="76493196">
                <wp:simplePos x="0" y="0"/>
                <wp:positionH relativeFrom="margin">
                  <wp:posOffset>1603362</wp:posOffset>
                </wp:positionH>
                <wp:positionV relativeFrom="paragraph">
                  <wp:posOffset>2158341</wp:posOffset>
                </wp:positionV>
                <wp:extent cx="3991986" cy="513908"/>
                <wp:effectExtent l="500697" t="0" r="490538"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4335921">
                          <a:off x="0" y="0"/>
                          <a:ext cx="3991986" cy="513908"/>
                        </a:xfrm>
                        <a:prstGeom prst="rect">
                          <a:avLst/>
                        </a:prstGeom>
                        <a:noFill/>
                        <a:ln w="9525">
                          <a:noFill/>
                          <a:miter lim="800000"/>
                          <a:headEnd/>
                          <a:tailEnd/>
                        </a:ln>
                      </wps:spPr>
                      <wps:txbx>
                        <w:txbxContent>
                          <w:p w:rsidR="00E46930" w:rsidRDefault="00E46930" w:rsidP="00E46930">
                            <w:pPr>
                              <w:pStyle w:val="Heading2KS1"/>
                              <w:spacing w:before="70"/>
                              <w:rPr>
                                <w:sz w:val="45"/>
                                <w:szCs w:val="45"/>
                              </w:rPr>
                            </w:pPr>
                            <w:r>
                              <w:rPr>
                                <w:sz w:val="45"/>
                                <w:szCs w:val="45"/>
                              </w:rPr>
                              <w:t>Answer is less than 500</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5EC8C6" id="_x0000_s1036" type="#_x0000_t202" style="position:absolute;left:0;text-align:left;margin-left:126.25pt;margin-top:169.95pt;width:314.35pt;height:40.45pt;rotation:4735982fd;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" filled="f" stroked="f">
                <v:textbox>
                  <w:txbxContent>
                    <w:p w:rsidR="00E46930" w:rsidRDefault="00E46930" w:rsidP="00E46930">
                      <w:pPr>
                        <w:pStyle w:val="Heading2KS1"/>
                        <w:spacing w:before="70"/>
                        <w:rPr>
                          <w:sz w:val="45"/>
                          <w:szCs w:val="45"/>
                        </w:rPr>
                      </w:pPr>
                      <w:r>
                        <w:rPr>
                          <w:sz w:val="45"/>
                          <w:szCs w:val="45"/>
                        </w:rPr>
                        <w:t>Answer is less than 500</w:t>
                      </w:r>
                    </w:p>
                    <w:p w:rsidR="00E46930" w:rsidRPr="00A90757" w:rsidRDefault="00E46930" w:rsidP="00E46930">
                      <w:pPr>
                        <w:jc w:val="center"/>
                        <w:rPr>
                          <w:b/>
                        </w:rPr>
                      </w:pPr>
                    </w:p>
                  </w:txbxContent>
                </v:textbox>
                <w10:wrap anchorx="margin"/>
              </v:shape>
            </w:pict>
          </mc:Fallback>
        </mc:AlternateContent>
      </w:r>
    </w:p>
    <w:p w:rsidR="00A90757" w:rsidRDefault="00A90757" w:rsidP="009E4127">
      <w:pPr>
        <w:sectPr w:rsidR="00A90757" w:rsidSect="00B8626B">
          <w:headerReference w:type="default" r:id="rId10"/>
          <w:pgSz w:w="11906" w:h="16838" w:code="9"/>
          <w:pgMar w:top="567" w:right="567" w:bottom="1361" w:left="567" w:header="567" w:footer="0" w:gutter="0"/>
          <w:cols w:space="708"/>
          <w:docGrid w:linePitch="360"/>
        </w:sectPr>
      </w:pPr>
    </w:p>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Pr="009E4127" w:rsidRDefault="009E4127" w:rsidP="009E4127"/>
    <w:p w:rsidR="009E4127" w:rsidRDefault="009E4127" w:rsidP="009E4127"/>
    <w:p w:rsidR="009E4127" w:rsidRDefault="00E46930" w:rsidP="009E4127">
      <w:r w:rsidRPr="00E46930">
        <w:rPr>
          <w:noProof/>
        </w:rPr>
        <mc:AlternateContent>
          <mc:Choice Requires="wps">
            <w:drawing>
              <wp:anchor distT="45720" distB="45720" distL="114300" distR="114300" simplePos="0" relativeHeight="251678720" behindDoc="0" locked="0" layoutInCell="1" allowOverlap="1" wp14:anchorId="7BE919C0" wp14:editId="388DE6A4">
                <wp:simplePos x="0" y="0"/>
                <wp:positionH relativeFrom="margin">
                  <wp:posOffset>352743</wp:posOffset>
                </wp:positionH>
                <wp:positionV relativeFrom="paragraph">
                  <wp:posOffset>1404303</wp:posOffset>
                </wp:positionV>
                <wp:extent cx="3991986" cy="858009"/>
                <wp:effectExtent l="404812" t="0" r="451803"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4556419">
                          <a:off x="0" y="0"/>
                          <a:ext cx="3991986" cy="858009"/>
                        </a:xfrm>
                        <a:prstGeom prst="rect">
                          <a:avLst/>
                        </a:prstGeom>
                        <a:noFill/>
                        <a:ln w="9525">
                          <a:noFill/>
                          <a:miter lim="800000"/>
                          <a:headEnd/>
                          <a:tailEnd/>
                        </a:ln>
                      </wps:spPr>
                      <wps:txbx>
                        <w:txbxContent>
                          <w:p w:rsidR="00E46930" w:rsidRDefault="00E46930" w:rsidP="00E46930">
                            <w:pPr>
                              <w:pStyle w:val="Heading2KS1"/>
                              <w:spacing w:before="78"/>
                              <w:rPr>
                                <w:sz w:val="49"/>
                                <w:szCs w:val="49"/>
                              </w:rPr>
                            </w:pPr>
                            <w:r>
                              <w:rPr>
                                <w:sz w:val="49"/>
                                <w:szCs w:val="49"/>
                              </w:rPr>
                              <w:t>Answer is 500 or greater</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E919C0" id="_x0000_s1037" type="#_x0000_t202" style="position:absolute;left:0;text-align:left;margin-left:27.8pt;margin-top:110.6pt;width:314.35pt;height:67.55pt;rotation:4976825fd;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" filled="f" stroked="f">
                <v:textbox>
                  <w:txbxContent>
                    <w:p w:rsidR="00E46930" w:rsidRDefault="00E46930" w:rsidP="00E46930">
                      <w:pPr>
                        <w:pStyle w:val="Heading2KS1"/>
                        <w:spacing w:before="78"/>
                        <w:rPr>
                          <w:sz w:val="49"/>
                          <w:szCs w:val="49"/>
                        </w:rPr>
                      </w:pPr>
                      <w:r>
                        <w:rPr>
                          <w:sz w:val="49"/>
                          <w:szCs w:val="49"/>
                        </w:rPr>
                        <w:t>Answer is 500 or greater</w:t>
                      </w:r>
                    </w:p>
                    <w:p w:rsidR="00E46930" w:rsidRPr="00A90757" w:rsidRDefault="00E46930" w:rsidP="00E46930">
                      <w:pPr>
                        <w:jc w:val="center"/>
                        <w:rPr>
                          <w:b/>
                        </w:rPr>
                      </w:pPr>
                    </w:p>
                  </w:txbxContent>
                </v:textbox>
                <w10:wrap anchorx="margin"/>
              </v:shape>
            </w:pict>
          </mc:Fallback>
        </mc:AlternateContent>
      </w:r>
    </w:p>
    <w:p w:rsidR="00A90757" w:rsidRDefault="00A90757" w:rsidP="009E4127">
      <w:pPr>
        <w:sectPr w:rsidR="00A90757" w:rsidSect="00B8626B">
          <w:headerReference w:type="default" r:id="rId11"/>
          <w:pgSz w:w="11906" w:h="16838" w:code="9"/>
          <w:pgMar w:top="567" w:right="567" w:bottom="1361" w:left="567" w:header="567" w:footer="0" w:gutter="0"/>
          <w:cols w:space="708"/>
          <w:docGrid w:linePitch="360"/>
        </w:sectPr>
      </w:pPr>
    </w:p>
    <w:p w:rsidR="00A90757" w:rsidRDefault="00E46930" w:rsidP="009E4127">
      <w:pPr>
        <w:sectPr w:rsidR="00A90757" w:rsidSect="00B8626B">
          <w:headerReference w:type="default" r:id="rId12"/>
          <w:pgSz w:w="11906" w:h="16838" w:code="9"/>
          <w:pgMar w:top="567" w:right="567" w:bottom="1361" w:left="567" w:header="567" w:footer="0" w:gutter="0"/>
          <w:cols w:space="708"/>
          <w:docGrid w:linePitch="360"/>
        </w:sectPr>
      </w:pPr>
      <w:r w:rsidRPr="00E46930">
        <w:rPr>
          <w:noProof/>
        </w:rPr>
        <w:lastRenderedPageBreak/>
        <mc:AlternateContent>
          <mc:Choice Requires="wps">
            <w:drawing>
              <wp:anchor distT="45720" distB="45720" distL="114300" distR="114300" simplePos="0" relativeHeight="251695104" behindDoc="0" locked="0" layoutInCell="1" allowOverlap="1" wp14:anchorId="1A2D2994" wp14:editId="51A0D620">
                <wp:simplePos x="0" y="0"/>
                <wp:positionH relativeFrom="column">
                  <wp:posOffset>3616325</wp:posOffset>
                </wp:positionH>
                <wp:positionV relativeFrom="paragraph">
                  <wp:posOffset>8220075</wp:posOffset>
                </wp:positionV>
                <wp:extent cx="1391920" cy="504825"/>
                <wp:effectExtent l="0" t="0" r="0"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 xml:space="preserve">538 + 600 =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2D2994" id="_x0000_s1038" type="#_x0000_t202" style="position:absolute;left:0;text-align:left;margin-left:284.75pt;margin-top:647.25pt;width:109.6pt;height:39.7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" filled="f" stroked="f">
                <v:textbox>
                  <w:txbxContent>
                    <w:p w:rsidR="00E46930" w:rsidRDefault="00E46930" w:rsidP="00E46930">
                      <w:pPr>
                        <w:pStyle w:val="KS1BodyCopyKS1"/>
                      </w:pPr>
                      <w:r>
                        <w:t xml:space="preserve">538 + 600 =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94080" behindDoc="0" locked="0" layoutInCell="1" allowOverlap="1" wp14:anchorId="12709626" wp14:editId="043CE11D">
                <wp:simplePos x="0" y="0"/>
                <wp:positionH relativeFrom="column">
                  <wp:posOffset>1924334</wp:posOffset>
                </wp:positionH>
                <wp:positionV relativeFrom="paragraph">
                  <wp:posOffset>8220094</wp:posOffset>
                </wp:positionV>
                <wp:extent cx="1391920" cy="504825"/>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774 + 90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09626" id="_x0000_s1039" type="#_x0000_t202" style="position:absolute;left:0;text-align:left;margin-left:151.5pt;margin-top:647.25pt;width:109.6pt;height:39.7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" filled="f" stroked="f">
                <v:textbox>
                  <w:txbxContent>
                    <w:p w:rsidR="00E46930" w:rsidRDefault="00E46930" w:rsidP="00E46930">
                      <w:pPr>
                        <w:pStyle w:val="KS1BodyCopyKS1"/>
                      </w:pPr>
                      <w:r>
                        <w:t>774 + 90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92032" behindDoc="0" locked="0" layoutInCell="1" allowOverlap="1" wp14:anchorId="3F379F1F" wp14:editId="53E033DD">
                <wp:simplePos x="0" y="0"/>
                <wp:positionH relativeFrom="column">
                  <wp:posOffset>5392420</wp:posOffset>
                </wp:positionH>
                <wp:positionV relativeFrom="paragraph">
                  <wp:posOffset>5559425</wp:posOffset>
                </wp:positionV>
                <wp:extent cx="1391920" cy="504825"/>
                <wp:effectExtent l="0" t="0" r="0" b="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 xml:space="preserve">616 + 4 =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79F1F" id="_x0000_s1040" type="#_x0000_t202" style="position:absolute;left:0;text-align:left;margin-left:424.6pt;margin-top:437.75pt;width:109.6pt;height:39.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" filled="f" stroked="f">
                <v:textbox>
                  <w:txbxContent>
                    <w:p w:rsidR="00E46930" w:rsidRDefault="00E46930" w:rsidP="00E46930">
                      <w:pPr>
                        <w:pStyle w:val="KS1BodyCopyKS1"/>
                      </w:pPr>
                      <w:r>
                        <w:t xml:space="preserve">616 + 4 =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91008" behindDoc="0" locked="0" layoutInCell="1" allowOverlap="1" wp14:anchorId="266C43BC" wp14:editId="226F5C9D">
                <wp:simplePos x="0" y="0"/>
                <wp:positionH relativeFrom="column">
                  <wp:posOffset>3536315</wp:posOffset>
                </wp:positionH>
                <wp:positionV relativeFrom="paragraph">
                  <wp:posOffset>5560060</wp:posOffset>
                </wp:positionV>
                <wp:extent cx="1391920" cy="504825"/>
                <wp:effectExtent l="0" t="0" r="0" b="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 xml:space="preserve">538 + 600 =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C43BC" id="_x0000_s1041" type="#_x0000_t202" style="position:absolute;left:0;text-align:left;margin-left:278.45pt;margin-top:437.8pt;width:109.6pt;height:39.7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" filled="f" stroked="f">
                <v:textbox>
                  <w:txbxContent>
                    <w:p w:rsidR="00E46930" w:rsidRDefault="00E46930" w:rsidP="00E46930">
                      <w:pPr>
                        <w:pStyle w:val="KS1BodyCopyKS1"/>
                      </w:pPr>
                      <w:r>
                        <w:t xml:space="preserve">538 + 600 =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89984" behindDoc="0" locked="0" layoutInCell="1" allowOverlap="1" wp14:anchorId="56B2CB4C" wp14:editId="242E0657">
                <wp:simplePos x="0" y="0"/>
                <wp:positionH relativeFrom="column">
                  <wp:posOffset>1844040</wp:posOffset>
                </wp:positionH>
                <wp:positionV relativeFrom="paragraph">
                  <wp:posOffset>5560060</wp:posOffset>
                </wp:positionV>
                <wp:extent cx="1391920" cy="504825"/>
                <wp:effectExtent l="0" t="0" r="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774 + 90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2CB4C" id="_x0000_s1042" type="#_x0000_t202" style="position:absolute;left:0;text-align:left;margin-left:145.2pt;margin-top:437.8pt;width:109.6pt;height:39.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" filled="f" stroked="f">
                <v:textbox>
                  <w:txbxContent>
                    <w:p w:rsidR="00E46930" w:rsidRDefault="00E46930" w:rsidP="00E46930">
                      <w:pPr>
                        <w:pStyle w:val="KS1BodyCopyKS1"/>
                      </w:pPr>
                      <w:r>
                        <w:t>774 + 90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88960" behindDoc="0" locked="0" layoutInCell="1" allowOverlap="1" wp14:anchorId="2D70A06C" wp14:editId="54C71B23">
                <wp:simplePos x="0" y="0"/>
                <wp:positionH relativeFrom="column">
                  <wp:posOffset>150125</wp:posOffset>
                </wp:positionH>
                <wp:positionV relativeFrom="paragraph">
                  <wp:posOffset>5545132</wp:posOffset>
                </wp:positionV>
                <wp:extent cx="1392072" cy="504967"/>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072" cy="504967"/>
                        </a:xfrm>
                        <a:prstGeom prst="rect">
                          <a:avLst/>
                        </a:prstGeom>
                        <a:noFill/>
                        <a:ln w="9525">
                          <a:noFill/>
                          <a:miter lim="800000"/>
                          <a:headEnd/>
                          <a:tailEnd/>
                        </a:ln>
                      </wps:spPr>
                      <wps:txbx>
                        <w:txbxContent>
                          <w:p w:rsidR="00E46930" w:rsidRDefault="00E46930" w:rsidP="00E46930">
                            <w:pPr>
                              <w:pStyle w:val="KS1BodyCopyKS1"/>
                            </w:pPr>
                            <w:r>
                              <w:t xml:space="preserve">976 + 300 =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0A06C" id="_x0000_s1043" type="#_x0000_t202" style="position:absolute;left:0;text-align:left;margin-left:11.8pt;margin-top:436.6pt;width:109.6pt;height:39.7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" filled="f" stroked="f">
                <v:textbox>
                  <w:txbxContent>
                    <w:p w:rsidR="00E46930" w:rsidRDefault="00E46930" w:rsidP="00E46930">
                      <w:pPr>
                        <w:pStyle w:val="KS1BodyCopyKS1"/>
                      </w:pPr>
                      <w:r>
                        <w:t xml:space="preserve">976 + 300 =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83840" behindDoc="0" locked="0" layoutInCell="1" allowOverlap="1" wp14:anchorId="2D70A06C" wp14:editId="54C71B23">
                <wp:simplePos x="0" y="0"/>
                <wp:positionH relativeFrom="column">
                  <wp:posOffset>149860</wp:posOffset>
                </wp:positionH>
                <wp:positionV relativeFrom="paragraph">
                  <wp:posOffset>2760980</wp:posOffset>
                </wp:positionV>
                <wp:extent cx="1391920" cy="504825"/>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 xml:space="preserve">648 + 7 =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0A06C" id="_x0000_s1044" type="#_x0000_t202" style="position:absolute;left:0;text-align:left;margin-left:11.8pt;margin-top:217.4pt;width:109.6pt;height:39.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" filled="f" stroked="f">
                <v:textbox>
                  <w:txbxContent>
                    <w:p w:rsidR="00E46930" w:rsidRDefault="00E46930" w:rsidP="00E46930">
                      <w:pPr>
                        <w:pStyle w:val="KS1BodyCopyKS1"/>
                      </w:pPr>
                      <w:r>
                        <w:t xml:space="preserve">648 + 7 =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84864" behindDoc="0" locked="0" layoutInCell="1" allowOverlap="1" wp14:anchorId="56B2CB4C" wp14:editId="242E0657">
                <wp:simplePos x="0" y="0"/>
                <wp:positionH relativeFrom="column">
                  <wp:posOffset>1844040</wp:posOffset>
                </wp:positionH>
                <wp:positionV relativeFrom="paragraph">
                  <wp:posOffset>2776220</wp:posOffset>
                </wp:positionV>
                <wp:extent cx="1391920" cy="504825"/>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564 + 60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2CB4C" id="_x0000_s1045" type="#_x0000_t202" style="position:absolute;left:0;text-align:left;margin-left:145.2pt;margin-top:218.6pt;width:109.6pt;height:39.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" filled="f" stroked="f">
                <v:textbox>
                  <w:txbxContent>
                    <w:p w:rsidR="00E46930" w:rsidRDefault="00E46930" w:rsidP="00E46930">
                      <w:pPr>
                        <w:pStyle w:val="KS1BodyCopyKS1"/>
                      </w:pPr>
                      <w:r>
                        <w:t>564 + 60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85888" behindDoc="0" locked="0" layoutInCell="1" allowOverlap="1" wp14:anchorId="266C43BC" wp14:editId="226F5C9D">
                <wp:simplePos x="0" y="0"/>
                <wp:positionH relativeFrom="column">
                  <wp:posOffset>3536315</wp:posOffset>
                </wp:positionH>
                <wp:positionV relativeFrom="paragraph">
                  <wp:posOffset>2776220</wp:posOffset>
                </wp:positionV>
                <wp:extent cx="1391920" cy="504825"/>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E46930" w:rsidRDefault="00E46930" w:rsidP="00E46930">
                            <w:pPr>
                              <w:pStyle w:val="KS1BodyCopyKS1"/>
                            </w:pPr>
                            <w:r>
                              <w:t>550 + 500 =</w:t>
                            </w:r>
                          </w:p>
                          <w:p w:rsidR="00E46930" w:rsidRDefault="00E46930" w:rsidP="00E46930">
                            <w:pPr>
                              <w:pStyle w:val="KS1BodyCopyKS1"/>
                            </w:pPr>
                            <w:r>
                              <w:t xml:space="preserve">38 + 600 =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C43BC" id="_x0000_s1046" type="#_x0000_t202" style="position:absolute;left:0;text-align:left;margin-left:278.45pt;margin-top:218.6pt;width:109.6pt;height:39.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" filled="f" stroked="f">
                <v:textbox>
                  <w:txbxContent>
                    <w:p w:rsidR="00E46930" w:rsidRDefault="00E46930" w:rsidP="00E46930">
                      <w:pPr>
                        <w:pStyle w:val="KS1BodyCopyKS1"/>
                      </w:pPr>
                      <w:r>
                        <w:t>550 + 500 =</w:t>
                      </w:r>
                    </w:p>
                    <w:p w:rsidR="00E46930" w:rsidRDefault="00E46930" w:rsidP="00E46930">
                      <w:pPr>
                        <w:pStyle w:val="KS1BodyCopyKS1"/>
                      </w:pPr>
                      <w:r>
                        <w:t xml:space="preserve">38 + 600 =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86912" behindDoc="0" locked="0" layoutInCell="1" allowOverlap="1" wp14:anchorId="3F379F1F" wp14:editId="53E033DD">
                <wp:simplePos x="0" y="0"/>
                <wp:positionH relativeFrom="column">
                  <wp:posOffset>5392685</wp:posOffset>
                </wp:positionH>
                <wp:positionV relativeFrom="paragraph">
                  <wp:posOffset>2775595</wp:posOffset>
                </wp:positionV>
                <wp:extent cx="1392072" cy="504967"/>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072" cy="504967"/>
                        </a:xfrm>
                        <a:prstGeom prst="rect">
                          <a:avLst/>
                        </a:prstGeom>
                        <a:noFill/>
                        <a:ln w="9525">
                          <a:noFill/>
                          <a:miter lim="800000"/>
                          <a:headEnd/>
                          <a:tailEnd/>
                        </a:ln>
                      </wps:spPr>
                      <wps:txbx>
                        <w:txbxContent>
                          <w:p w:rsidR="00E46930" w:rsidRDefault="00E46930" w:rsidP="00E46930">
                            <w:pPr>
                              <w:pStyle w:val="KS1BodyCopyKS1"/>
                            </w:pPr>
                            <w:r>
                              <w:t>632 + 40 =</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79F1F" id="_x0000_s1047" type="#_x0000_t202" style="position:absolute;left:0;text-align:left;margin-left:424.6pt;margin-top:218.55pt;width:109.6pt;height:39.7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" filled="f" stroked="f">
                <v:textbox>
                  <w:txbxContent>
                    <w:p w:rsidR="00E46930" w:rsidRDefault="00E46930" w:rsidP="00E46930">
                      <w:pPr>
                        <w:pStyle w:val="KS1BodyCopyKS1"/>
                      </w:pPr>
                      <w:r>
                        <w:t>632 + 40 =</w:t>
                      </w:r>
                    </w:p>
                    <w:p w:rsidR="00E46930" w:rsidRPr="00A90757" w:rsidRDefault="00E46930" w:rsidP="00E46930">
                      <w:pPr>
                        <w:jc w:val="center"/>
                        <w:rPr>
                          <w:b/>
                        </w:rPr>
                      </w:pPr>
                    </w:p>
                  </w:txbxContent>
                </v:textbox>
              </v:shape>
            </w:pict>
          </mc:Fallback>
        </mc:AlternateContent>
      </w:r>
      <w:r w:rsidRPr="00E46930">
        <w:rPr>
          <w:noProof/>
        </w:rPr>
        <mc:AlternateContent>
          <mc:Choice Requires="wps">
            <w:drawing>
              <wp:anchor distT="45720" distB="45720" distL="114300" distR="114300" simplePos="0" relativeHeight="251681792" behindDoc="0" locked="0" layoutInCell="1" allowOverlap="1" wp14:anchorId="51F82926" wp14:editId="384F7A16">
                <wp:simplePos x="0" y="0"/>
                <wp:positionH relativeFrom="margin">
                  <wp:align>left</wp:align>
                </wp:positionH>
                <wp:positionV relativeFrom="paragraph">
                  <wp:posOffset>538187</wp:posOffset>
                </wp:positionV>
                <wp:extent cx="6821170" cy="641444"/>
                <wp:effectExtent l="0" t="0" r="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1170" cy="641444"/>
                        </a:xfrm>
                        <a:prstGeom prst="rect">
                          <a:avLst/>
                        </a:prstGeom>
                        <a:noFill/>
                        <a:ln w="9525">
                          <a:noFill/>
                          <a:miter lim="800000"/>
                          <a:headEnd/>
                          <a:tailEnd/>
                        </a:ln>
                      </wps:spPr>
                      <wps:txbx>
                        <w:txbxContent>
                          <w:p w:rsidR="00E46930" w:rsidRDefault="00E46930" w:rsidP="00E46930">
                            <w:pPr>
                              <w:pStyle w:val="KS2BodyCopyKS2"/>
                            </w:pPr>
                            <w:r>
                              <w:t>Cut out and attach a paperclip to each astronaut. Use a magnet to select an astronaut. Complete the calculation.</w:t>
                            </w:r>
                          </w:p>
                          <w:p w:rsidR="00E46930" w:rsidRPr="00A90757" w:rsidRDefault="00E46930" w:rsidP="00E46930">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82926" id="_x0000_s1048" type="#_x0000_t202" style="position:absolute;left:0;text-align:left;margin-left:0;margin-top:42.4pt;width:537.1pt;height:50.5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" filled="f" stroked="f">
                <v:textbox>
                  <w:txbxContent>
                    <w:p w:rsidR="00E46930" w:rsidRDefault="00E46930" w:rsidP="00E46930">
                      <w:pPr>
                        <w:pStyle w:val="KS2BodyCopyKS2"/>
                      </w:pPr>
                      <w:r>
                        <w:t>Cut out and attach a paperclip to each astronaut. Use a magnet to select an astronaut. Complete the calculation.</w:t>
                      </w:r>
                    </w:p>
                    <w:p w:rsidR="00E46930" w:rsidRPr="00A90757" w:rsidRDefault="00E46930" w:rsidP="00E46930">
                      <w:pPr>
                        <w:jc w:val="center"/>
                        <w:rPr>
                          <w:b/>
                        </w:rPr>
                      </w:pPr>
                    </w:p>
                  </w:txbxContent>
                </v:textbox>
                <w10:wrap anchorx="margin"/>
              </v:shape>
            </w:pict>
          </mc:Fallback>
        </mc:AlternateContent>
      </w:r>
      <w:r w:rsidRPr="00E46930">
        <w:rPr>
          <w:noProof/>
        </w:rPr>
        <mc:AlternateContent>
          <mc:Choice Requires="wps">
            <w:drawing>
              <wp:anchor distT="45720" distB="45720" distL="114300" distR="114300" simplePos="0" relativeHeight="251680768" behindDoc="0" locked="0" layoutInCell="1" allowOverlap="1" wp14:anchorId="72D5CDDE" wp14:editId="0F47ABDF">
                <wp:simplePos x="0" y="0"/>
                <wp:positionH relativeFrom="column">
                  <wp:posOffset>163195</wp:posOffset>
                </wp:positionH>
                <wp:positionV relativeFrom="paragraph">
                  <wp:posOffset>-419100</wp:posOffset>
                </wp:positionV>
                <wp:extent cx="6290945" cy="140462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945" cy="1404620"/>
                        </a:xfrm>
                        <a:prstGeom prst="rect">
                          <a:avLst/>
                        </a:prstGeom>
                        <a:solidFill>
                          <a:srgbClr val="FFFFFF"/>
                        </a:solidFill>
                        <a:ln w="9525">
                          <a:noFill/>
                          <a:miter lim="800000"/>
                          <a:headEnd/>
                          <a:tailEnd/>
                        </a:ln>
                      </wps:spPr>
                      <wps:txbx>
                        <w:txbxContent>
                          <w:p w:rsidR="00E46930" w:rsidRDefault="00E46930" w:rsidP="00E46930">
                            <w:pPr>
                              <w:pStyle w:val="Heading1KS2"/>
                              <w:rPr>
                                <w:sz w:val="40"/>
                                <w:szCs w:val="40"/>
                              </w:rPr>
                            </w:pPr>
                            <w:r>
                              <w:rPr>
                                <w:sz w:val="36"/>
                                <w:szCs w:val="36"/>
                              </w:rPr>
                              <w:t>Year 3 Mental Arithmetic Addition and Subtraction</w:t>
                            </w:r>
                          </w:p>
                          <w:p w:rsidR="00E46930" w:rsidRPr="00A90757" w:rsidRDefault="00E46930" w:rsidP="00E46930">
                            <w:pPr>
                              <w:jc w:val="center"/>
                              <w:rPr>
                                <w:b/>
                              </w:rPr>
                            </w:pPr>
                            <w:r w:rsidRPr="00A90757">
                              <w:rPr>
                                <w:b/>
                                <w:sz w:val="52"/>
                                <w:szCs w:val="52"/>
                              </w:rPr>
                              <w:t>Space-Themed Maths Activity Games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D5CDDE" id="_x0000_s1049" type="#_x0000_t202" style="position:absolute;left:0;text-align:left;margin-left:12.85pt;margin-top:-33pt;width:495.3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" stroked="f">
                <v:textbox style="mso-fit-shape-to-text:t">
                  <w:txbxContent>
                    <w:p w:rsidR="00E46930" w:rsidRDefault="00E46930" w:rsidP="00E46930">
                      <w:pPr>
                        <w:pStyle w:val="Heading1KS2"/>
                        <w:rPr>
                          <w:sz w:val="40"/>
                          <w:szCs w:val="40"/>
                        </w:rPr>
                      </w:pPr>
                      <w:r>
                        <w:rPr>
                          <w:sz w:val="36"/>
                          <w:szCs w:val="36"/>
                        </w:rPr>
                        <w:t>Year 3 Mental Arithmetic Addition and Subtraction</w:t>
                      </w:r>
                    </w:p>
                    <w:p w:rsidR="00E46930" w:rsidRPr="00A90757" w:rsidRDefault="00E46930" w:rsidP="00E46930">
                      <w:pPr>
                        <w:jc w:val="center"/>
                        <w:rPr>
                          <w:b/>
                        </w:rPr>
                      </w:pPr>
                      <w:r w:rsidRPr="00A90757">
                        <w:rPr>
                          <w:b/>
                          <w:sz w:val="52"/>
                          <w:szCs w:val="52"/>
                        </w:rPr>
                        <w:t>Space-Themed Maths Activity Games</w:t>
                      </w:r>
                    </w:p>
                  </w:txbxContent>
                </v:textbox>
              </v:shape>
            </w:pict>
          </mc:Fallback>
        </mc:AlternateContent>
      </w:r>
    </w:p>
    <w:p w:rsidR="00A90757" w:rsidRDefault="002E7EA4" w:rsidP="009E4127">
      <w:pPr>
        <w:sectPr w:rsidR="00A90757" w:rsidSect="00B8626B">
          <w:headerReference w:type="default" r:id="rId13"/>
          <w:pgSz w:w="11906" w:h="16838" w:code="9"/>
          <w:pgMar w:top="567" w:right="567" w:bottom="1361" w:left="567" w:header="567" w:footer="0" w:gutter="0"/>
          <w:cols w:space="708"/>
          <w:docGrid w:linePitch="360"/>
        </w:sectPr>
      </w:pPr>
      <w:r w:rsidRPr="002E7EA4">
        <w:rPr>
          <w:noProof/>
        </w:rPr>
        <w:lastRenderedPageBreak/>
        <mc:AlternateContent>
          <mc:Choice Requires="wps">
            <w:drawing>
              <wp:anchor distT="45720" distB="45720" distL="114300" distR="114300" simplePos="0" relativeHeight="251698176" behindDoc="0" locked="0" layoutInCell="1" allowOverlap="1" wp14:anchorId="155B122E" wp14:editId="61D529FA">
                <wp:simplePos x="0" y="0"/>
                <wp:positionH relativeFrom="margin">
                  <wp:align>left</wp:align>
                </wp:positionH>
                <wp:positionV relativeFrom="paragraph">
                  <wp:posOffset>620575</wp:posOffset>
                </wp:positionV>
                <wp:extent cx="6821170" cy="2975212"/>
                <wp:effectExtent l="0" t="0" r="0" b="0"/>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1170" cy="2975212"/>
                        </a:xfrm>
                        <a:prstGeom prst="rect">
                          <a:avLst/>
                        </a:prstGeom>
                        <a:noFill/>
                        <a:ln w="9525">
                          <a:noFill/>
                          <a:miter lim="800000"/>
                          <a:headEnd/>
                          <a:tailEnd/>
                        </a:ln>
                      </wps:spPr>
                      <wps:txbx>
                        <w:txbxContent>
                          <w:p w:rsidR="002E7EA4" w:rsidRDefault="002E7EA4" w:rsidP="002E7EA4">
                            <w:pPr>
                              <w:pStyle w:val="Heading3KS2"/>
                            </w:pPr>
                            <w:r>
                              <w:t>Two player game</w:t>
                            </w:r>
                          </w:p>
                          <w:p w:rsidR="002E7EA4" w:rsidRDefault="002E7EA4" w:rsidP="002E7EA4">
                            <w:pPr>
                              <w:pStyle w:val="KS2BodyCopyKS2"/>
                              <w:jc w:val="left"/>
                            </w:pPr>
                            <w:r>
                              <w:t>This is a game for two players.</w:t>
                            </w:r>
                          </w:p>
                          <w:p w:rsidR="002E7EA4" w:rsidRDefault="002E7EA4" w:rsidP="002E7EA4">
                            <w:pPr>
                              <w:pStyle w:val="KS2BodyCopyKS2"/>
                              <w:jc w:val="left"/>
                            </w:pPr>
                            <w:r>
                              <w:t>Take turns to select a card. Complete the calculation. Once you have completed the calculation, check your answer. If your calculation is correct, join two of the dots with a horizontal or vertical line and the turn is passed. If the answer is incorrect, the turn is passed to the next player without drawing a line.</w:t>
                            </w:r>
                          </w:p>
                          <w:p w:rsidR="002E7EA4" w:rsidRDefault="002E7EA4" w:rsidP="002E7EA4">
                            <w:pPr>
                              <w:pStyle w:val="KS2BodyCopyKS2"/>
                              <w:jc w:val="left"/>
                            </w:pPr>
                            <w:r>
                              <w:t>During the game, boxes will be made by joining four lines together. The player who draws a line that finishes a four-sided box writes their initials in the box. Each box is worth a point. If a box is made around an astronaut, it counts for five points.</w:t>
                            </w:r>
                          </w:p>
                          <w:p w:rsidR="002E7EA4" w:rsidRPr="00A90757" w:rsidRDefault="002E7EA4" w:rsidP="002E7EA4">
                            <w:pPr>
                              <w:jc w:val="left"/>
                              <w:rPr>
                                <w:b/>
                              </w:rPr>
                            </w:pPr>
                            <w:r>
                              <w:t>The person with the most points by the end of the game wins.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B122E" id="_x0000_s1050" type="#_x0000_t202" style="position:absolute;left:0;text-align:left;margin-left:0;margin-top:48.85pt;width:537.1pt;height:234.25pt;z-index:2516981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" filled="f" stroked="f">
                <v:textbox>
                  <w:txbxContent>
                    <w:p w:rsidR="002E7EA4" w:rsidRDefault="002E7EA4" w:rsidP="002E7EA4">
                      <w:pPr>
                        <w:pStyle w:val="Heading3KS2"/>
                      </w:pPr>
                      <w:r>
                        <w:t>Two player game</w:t>
                      </w:r>
                    </w:p>
                    <w:p w:rsidR="002E7EA4" w:rsidRDefault="002E7EA4" w:rsidP="002E7EA4">
                      <w:pPr>
                        <w:pStyle w:val="KS2BodyCopyKS2"/>
                        <w:jc w:val="left"/>
                      </w:pPr>
                      <w:r>
                        <w:t>This is a game for two players.</w:t>
                      </w:r>
                    </w:p>
                    <w:p w:rsidR="002E7EA4" w:rsidRDefault="002E7EA4" w:rsidP="002E7EA4">
                      <w:pPr>
                        <w:pStyle w:val="KS2BodyCopyKS2"/>
                        <w:jc w:val="left"/>
                      </w:pPr>
                      <w:r>
                        <w:t>Take turns to select a card. Complete the calculation. Once you have completed the calculation, check your answer. If your calculation is correct, join two of the dots with a horizontal or vertical line and the turn is passed. If the answer is incorrect, the turn is passed to the next player without drawing a line.</w:t>
                      </w:r>
                    </w:p>
                    <w:p w:rsidR="002E7EA4" w:rsidRDefault="002E7EA4" w:rsidP="002E7EA4">
                      <w:pPr>
                        <w:pStyle w:val="KS2BodyCopyKS2"/>
                        <w:jc w:val="left"/>
                      </w:pPr>
                      <w:r>
                        <w:t>During the game, boxes will be made by joining four lines together. The player who draws a line that finishes a four-sided box writes their initials in the box. Each box is worth a point. If a box is made around an astronaut, it counts for five points.</w:t>
                      </w:r>
                    </w:p>
                    <w:p w:rsidR="002E7EA4" w:rsidRPr="00A90757" w:rsidRDefault="002E7EA4" w:rsidP="002E7EA4">
                      <w:pPr>
                        <w:jc w:val="left"/>
                        <w:rPr>
                          <w:b/>
                        </w:rPr>
                      </w:pPr>
                      <w:r>
                        <w:t>The person with the most points by the end of the game wins.</w:t>
                      </w:r>
                    </w:p>
                  </w:txbxContent>
                </v:textbox>
                <w10:wrap anchorx="margin"/>
              </v:shape>
            </w:pict>
          </mc:Fallback>
        </mc:AlternateContent>
      </w:r>
      <w:r w:rsidRPr="002E7EA4">
        <w:rPr>
          <w:noProof/>
        </w:rPr>
        <mc:AlternateContent>
          <mc:Choice Requires="wps">
            <w:drawing>
              <wp:anchor distT="45720" distB="45720" distL="114300" distR="114300" simplePos="0" relativeHeight="251697152" behindDoc="0" locked="0" layoutInCell="1" allowOverlap="1" wp14:anchorId="22EDE1F4" wp14:editId="1B021C05">
                <wp:simplePos x="0" y="0"/>
                <wp:positionH relativeFrom="column">
                  <wp:posOffset>158570</wp:posOffset>
                </wp:positionH>
                <wp:positionV relativeFrom="paragraph">
                  <wp:posOffset>-334768</wp:posOffset>
                </wp:positionV>
                <wp:extent cx="6441743" cy="1404620"/>
                <wp:effectExtent l="0" t="0" r="0" b="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1743" cy="1404620"/>
                        </a:xfrm>
                        <a:prstGeom prst="rect">
                          <a:avLst/>
                        </a:prstGeom>
                        <a:solidFill>
                          <a:srgbClr val="FFFFFF"/>
                        </a:solidFill>
                        <a:ln w="9525">
                          <a:noFill/>
                          <a:miter lim="800000"/>
                          <a:headEnd/>
                          <a:tailEnd/>
                        </a:ln>
                      </wps:spPr>
                      <wps:txbx>
                        <w:txbxContent>
                          <w:p w:rsidR="002E7EA4" w:rsidRDefault="002E7EA4" w:rsidP="002E7EA4">
                            <w:pPr>
                              <w:pStyle w:val="Heading1KS2"/>
                              <w:rPr>
                                <w:sz w:val="40"/>
                                <w:szCs w:val="40"/>
                              </w:rPr>
                            </w:pPr>
                            <w:r>
                              <w:rPr>
                                <w:sz w:val="36"/>
                                <w:szCs w:val="36"/>
                              </w:rPr>
                              <w:t>Year 5 Dividing Four-Digit Numbers by a One-Digit Number</w:t>
                            </w:r>
                          </w:p>
                          <w:p w:rsidR="002E7EA4" w:rsidRPr="00A90757" w:rsidRDefault="002E7EA4" w:rsidP="002E7EA4">
                            <w:pPr>
                              <w:jc w:val="center"/>
                              <w:rPr>
                                <w:b/>
                              </w:rPr>
                            </w:pPr>
                            <w:r w:rsidRPr="00A90757">
                              <w:rPr>
                                <w:b/>
                                <w:sz w:val="52"/>
                                <w:szCs w:val="52"/>
                              </w:rPr>
                              <w:t>Space-Themed Maths Activity Games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EDE1F4" id="_x0000_s1051" type="#_x0000_t202" style="position:absolute;left:0;text-align:left;margin-left:12.5pt;margin-top:-26.35pt;width:507.2pt;height:110.6pt;z-index:251697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" stroked="f">
                <v:textbox style="mso-fit-shape-to-text:t">
                  <w:txbxContent>
                    <w:p w:rsidR="002E7EA4" w:rsidRDefault="002E7EA4" w:rsidP="002E7EA4">
                      <w:pPr>
                        <w:pStyle w:val="Heading1KS2"/>
                        <w:rPr>
                          <w:sz w:val="40"/>
                          <w:szCs w:val="40"/>
                        </w:rPr>
                      </w:pPr>
                      <w:r>
                        <w:rPr>
                          <w:sz w:val="36"/>
                          <w:szCs w:val="36"/>
                        </w:rPr>
                        <w:t>Year 5 Dividing Four-Digit Numbers by a One-Digit Number</w:t>
                      </w:r>
                    </w:p>
                    <w:p w:rsidR="002E7EA4" w:rsidRPr="00A90757" w:rsidRDefault="002E7EA4" w:rsidP="002E7EA4">
                      <w:pPr>
                        <w:jc w:val="center"/>
                        <w:rPr>
                          <w:b/>
                        </w:rPr>
                      </w:pPr>
                      <w:r w:rsidRPr="00A90757">
                        <w:rPr>
                          <w:b/>
                          <w:sz w:val="52"/>
                          <w:szCs w:val="52"/>
                        </w:rPr>
                        <w:t>Space-Themed Maths Activity Games</w:t>
                      </w:r>
                    </w:p>
                  </w:txbxContent>
                </v:textbox>
              </v:shape>
            </w:pict>
          </mc:Fallback>
        </mc:AlternateContent>
      </w:r>
    </w:p>
    <w:p w:rsidR="00B8626B" w:rsidRPr="009E4127" w:rsidRDefault="002E7EA4" w:rsidP="009E4127">
      <w:r w:rsidRPr="002E7EA4">
        <w:rPr>
          <w:noProof/>
        </w:rPr>
        <w:lastRenderedPageBreak/>
        <mc:AlternateContent>
          <mc:Choice Requires="wps">
            <w:drawing>
              <wp:anchor distT="45720" distB="45720" distL="114300" distR="114300" simplePos="0" relativeHeight="251719680" behindDoc="0" locked="0" layoutInCell="1" allowOverlap="1" wp14:anchorId="491A1DA5" wp14:editId="09F02913">
                <wp:simplePos x="0" y="0"/>
                <wp:positionH relativeFrom="column">
                  <wp:posOffset>3620770</wp:posOffset>
                </wp:positionH>
                <wp:positionV relativeFrom="paragraph">
                  <wp:posOffset>4588510</wp:posOffset>
                </wp:positionV>
                <wp:extent cx="1391920" cy="504825"/>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832 - 4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A1DA5" id="_x0000_s1052" type="#_x0000_t202" style="position:absolute;left:0;text-align:left;margin-left:285.1pt;margin-top:361.3pt;width:109.6pt;height:39.7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" filled="f" stroked="f">
                <v:textbox>
                  <w:txbxContent>
                    <w:p w:rsidR="002E7EA4" w:rsidRDefault="002E7EA4" w:rsidP="002E7EA4">
                      <w:pPr>
                        <w:pStyle w:val="KS1BodyCopyKS1"/>
                      </w:pPr>
                      <w:r>
                        <w:t xml:space="preserve">832 - 4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14560" behindDoc="0" locked="0" layoutInCell="1" allowOverlap="1" wp14:anchorId="491A1DA5" wp14:editId="09F02913">
                <wp:simplePos x="0" y="0"/>
                <wp:positionH relativeFrom="column">
                  <wp:posOffset>3603625</wp:posOffset>
                </wp:positionH>
                <wp:positionV relativeFrom="paragraph">
                  <wp:posOffset>3456305</wp:posOffset>
                </wp:positionV>
                <wp:extent cx="1391920" cy="504825"/>
                <wp:effectExtent l="0" t="0" r="0" b="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944 - 800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A1DA5" id="_x0000_s1053" type="#_x0000_t202" style="position:absolute;left:0;text-align:left;margin-left:283.75pt;margin-top:272.15pt;width:109.6pt;height:39.7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" filled="f" stroked="f">
                <v:textbox>
                  <w:txbxContent>
                    <w:p w:rsidR="002E7EA4" w:rsidRDefault="002E7EA4" w:rsidP="002E7EA4">
                      <w:pPr>
                        <w:pStyle w:val="KS1BodyCopyKS1"/>
                      </w:pPr>
                      <w:r>
                        <w:t xml:space="preserve">944 - 800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09440" behindDoc="0" locked="0" layoutInCell="1" allowOverlap="1" wp14:anchorId="491A1DA5" wp14:editId="09F02913">
                <wp:simplePos x="0" y="0"/>
                <wp:positionH relativeFrom="column">
                  <wp:posOffset>3601720</wp:posOffset>
                </wp:positionH>
                <wp:positionV relativeFrom="paragraph">
                  <wp:posOffset>2324100</wp:posOffset>
                </wp:positionV>
                <wp:extent cx="1391920" cy="504825"/>
                <wp:effectExtent l="0" t="0" r="0" b="0"/>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862 - 30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A1DA5" id="_x0000_s1054" type="#_x0000_t202" style="position:absolute;left:0;text-align:left;margin-left:283.6pt;margin-top:183pt;width:109.6pt;height:39.7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" filled="f" stroked="f">
                <v:textbox>
                  <w:txbxContent>
                    <w:p w:rsidR="002E7EA4" w:rsidRDefault="002E7EA4" w:rsidP="002E7EA4">
                      <w:pPr>
                        <w:pStyle w:val="KS1BodyCopyKS1"/>
                      </w:pPr>
                      <w:r>
                        <w:t>862 - 30 =</w:t>
                      </w:r>
                    </w:p>
                  </w:txbxContent>
                </v:textbox>
              </v:shape>
            </w:pict>
          </mc:Fallback>
        </mc:AlternateContent>
      </w:r>
      <w:r w:rsidRPr="002E7EA4">
        <w:rPr>
          <w:noProof/>
        </w:rPr>
        <mc:AlternateContent>
          <mc:Choice Requires="wps">
            <w:drawing>
              <wp:anchor distT="45720" distB="45720" distL="114300" distR="114300" simplePos="0" relativeHeight="251725824" behindDoc="0" locked="0" layoutInCell="1" allowOverlap="1" wp14:anchorId="6EEEA3F9" wp14:editId="54156CC2">
                <wp:simplePos x="0" y="0"/>
                <wp:positionH relativeFrom="column">
                  <wp:posOffset>5372100</wp:posOffset>
                </wp:positionH>
                <wp:positionV relativeFrom="paragraph">
                  <wp:posOffset>5722620</wp:posOffset>
                </wp:positionV>
                <wp:extent cx="1391920" cy="504825"/>
                <wp:effectExtent l="0" t="0" r="0" b="0"/>
                <wp:wrapNone/>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683 - 9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EA3F9" id="_x0000_s1055" type="#_x0000_t202" style="position:absolute;left:0;text-align:left;margin-left:423pt;margin-top:450.6pt;width:109.6pt;height:39.7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" filled="f" stroked="f">
                <v:textbox>
                  <w:txbxContent>
                    <w:p w:rsidR="002E7EA4" w:rsidRDefault="002E7EA4" w:rsidP="002E7EA4">
                      <w:pPr>
                        <w:pStyle w:val="KS1BodyCopyKS1"/>
                      </w:pPr>
                      <w:r>
                        <w:t xml:space="preserve">683 - 9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24800" behindDoc="0" locked="0" layoutInCell="1" allowOverlap="1" wp14:anchorId="491A1DA5" wp14:editId="09F02913">
                <wp:simplePos x="0" y="0"/>
                <wp:positionH relativeFrom="column">
                  <wp:posOffset>3515995</wp:posOffset>
                </wp:positionH>
                <wp:positionV relativeFrom="paragraph">
                  <wp:posOffset>5723255</wp:posOffset>
                </wp:positionV>
                <wp:extent cx="1391920" cy="504825"/>
                <wp:effectExtent l="0" t="0" r="0" b="0"/>
                <wp:wrapNone/>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883 - 60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A1DA5" id="_x0000_s1056" type="#_x0000_t202" style="position:absolute;left:0;text-align:left;margin-left:276.85pt;margin-top:450.65pt;width:109.6pt;height:39.7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" filled="f" stroked="f">
                <v:textbox>
                  <w:txbxContent>
                    <w:p w:rsidR="002E7EA4" w:rsidRDefault="002E7EA4" w:rsidP="002E7EA4">
                      <w:pPr>
                        <w:pStyle w:val="KS1BodyCopyKS1"/>
                      </w:pPr>
                      <w:r>
                        <w:t xml:space="preserve">883 - 60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23776" behindDoc="0" locked="0" layoutInCell="1" allowOverlap="1" wp14:anchorId="64F9A61B" wp14:editId="58664F72">
                <wp:simplePos x="0" y="0"/>
                <wp:positionH relativeFrom="column">
                  <wp:posOffset>1823720</wp:posOffset>
                </wp:positionH>
                <wp:positionV relativeFrom="paragraph">
                  <wp:posOffset>5723255</wp:posOffset>
                </wp:positionV>
                <wp:extent cx="1391920" cy="504825"/>
                <wp:effectExtent l="0" t="0" r="0" b="0"/>
                <wp:wrapNone/>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399 + 5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9A61B" id="_x0000_s1057" type="#_x0000_t202" style="position:absolute;left:0;text-align:left;margin-left:143.6pt;margin-top:450.65pt;width:109.6pt;height:39.7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" filled="f" stroked="f">
                <v:textbox>
                  <w:txbxContent>
                    <w:p w:rsidR="002E7EA4" w:rsidRDefault="002E7EA4" w:rsidP="002E7EA4">
                      <w:pPr>
                        <w:pStyle w:val="KS1BodyCopyKS1"/>
                      </w:pPr>
                      <w:r>
                        <w:t>399 + 5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22752" behindDoc="0" locked="0" layoutInCell="1" allowOverlap="1" wp14:anchorId="3CF6DBAB" wp14:editId="6555F9D3">
                <wp:simplePos x="0" y="0"/>
                <wp:positionH relativeFrom="column">
                  <wp:posOffset>129862</wp:posOffset>
                </wp:positionH>
                <wp:positionV relativeFrom="paragraph">
                  <wp:posOffset>5708015</wp:posOffset>
                </wp:positionV>
                <wp:extent cx="1391920" cy="504825"/>
                <wp:effectExtent l="0" t="0" r="0" b="0"/>
                <wp:wrapNone/>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772 + 80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6DBAB" id="_x0000_s1058" type="#_x0000_t202" style="position:absolute;left:0;text-align:left;margin-left:10.25pt;margin-top:449.45pt;width:109.6pt;height:39.7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" filled="f" stroked="f">
                <v:textbox>
                  <w:txbxContent>
                    <w:p w:rsidR="002E7EA4" w:rsidRDefault="002E7EA4" w:rsidP="002E7EA4">
                      <w:pPr>
                        <w:pStyle w:val="KS1BodyCopyKS1"/>
                      </w:pPr>
                      <w:r>
                        <w:t xml:space="preserve">772 + 80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20704" behindDoc="0" locked="0" layoutInCell="1" allowOverlap="1" wp14:anchorId="6EEEA3F9" wp14:editId="54156CC2">
                <wp:simplePos x="0" y="0"/>
                <wp:positionH relativeFrom="column">
                  <wp:posOffset>5400675</wp:posOffset>
                </wp:positionH>
                <wp:positionV relativeFrom="paragraph">
                  <wp:posOffset>4587875</wp:posOffset>
                </wp:positionV>
                <wp:extent cx="1391920" cy="504825"/>
                <wp:effectExtent l="0" t="0" r="0" b="0"/>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982 - 900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EA3F9" id="_x0000_s1059" type="#_x0000_t202" style="position:absolute;left:0;text-align:left;margin-left:425.25pt;margin-top:361.25pt;width:109.6pt;height:39.7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" filled="f" stroked="f">
                <v:textbox>
                  <w:txbxContent>
                    <w:p w:rsidR="002E7EA4" w:rsidRDefault="002E7EA4" w:rsidP="002E7EA4">
                      <w:pPr>
                        <w:pStyle w:val="KS1BodyCopyKS1"/>
                      </w:pPr>
                      <w:r>
                        <w:t xml:space="preserve">982 - 900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18656" behindDoc="0" locked="0" layoutInCell="1" allowOverlap="1" wp14:anchorId="64F9A61B" wp14:editId="58664F72">
                <wp:simplePos x="0" y="0"/>
                <wp:positionH relativeFrom="column">
                  <wp:posOffset>1852295</wp:posOffset>
                </wp:positionH>
                <wp:positionV relativeFrom="paragraph">
                  <wp:posOffset>4588510</wp:posOffset>
                </wp:positionV>
                <wp:extent cx="1391920" cy="504825"/>
                <wp:effectExtent l="0" t="0" r="0" b="0"/>
                <wp:wrapNone/>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544 + 700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9A61B" id="_x0000_s1060" type="#_x0000_t202" style="position:absolute;left:0;text-align:left;margin-left:145.85pt;margin-top:361.3pt;width:109.6pt;height:39.7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" filled="f" stroked="f">
                <v:textbox>
                  <w:txbxContent>
                    <w:p w:rsidR="002E7EA4" w:rsidRDefault="002E7EA4" w:rsidP="002E7EA4">
                      <w:pPr>
                        <w:pStyle w:val="KS1BodyCopyKS1"/>
                      </w:pPr>
                      <w:r>
                        <w:t xml:space="preserve">544 + 700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17632" behindDoc="0" locked="0" layoutInCell="1" allowOverlap="1" wp14:anchorId="3CF6DBAB" wp14:editId="6555F9D3">
                <wp:simplePos x="0" y="0"/>
                <wp:positionH relativeFrom="column">
                  <wp:posOffset>158437</wp:posOffset>
                </wp:positionH>
                <wp:positionV relativeFrom="paragraph">
                  <wp:posOffset>4573270</wp:posOffset>
                </wp:positionV>
                <wp:extent cx="1391920" cy="504825"/>
                <wp:effectExtent l="0" t="0" r="0" b="0"/>
                <wp:wrapNone/>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722 + 3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6DBAB" id="_x0000_s1061" type="#_x0000_t202" style="position:absolute;left:0;text-align:left;margin-left:12.5pt;margin-top:360.1pt;width:109.6pt;height:39.7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" filled="f" stroked="f">
                <v:textbox>
                  <w:txbxContent>
                    <w:p w:rsidR="002E7EA4" w:rsidRDefault="002E7EA4" w:rsidP="002E7EA4">
                      <w:pPr>
                        <w:pStyle w:val="KS1BodyCopyKS1"/>
                      </w:pPr>
                      <w:r>
                        <w:t xml:space="preserve">722 + 3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12512" behindDoc="0" locked="0" layoutInCell="1" allowOverlap="1" wp14:anchorId="3CF6DBAB" wp14:editId="6555F9D3">
                <wp:simplePos x="0" y="0"/>
                <wp:positionH relativeFrom="column">
                  <wp:posOffset>128270</wp:posOffset>
                </wp:positionH>
                <wp:positionV relativeFrom="paragraph">
                  <wp:posOffset>3441065</wp:posOffset>
                </wp:positionV>
                <wp:extent cx="1391920" cy="504825"/>
                <wp:effectExtent l="0" t="0" r="0" b="0"/>
                <wp:wrapNone/>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460 + 400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6DBAB" id="_x0000_s1062" type="#_x0000_t202" style="position:absolute;left:0;text-align:left;margin-left:10.1pt;margin-top:270.95pt;width:109.6pt;height:39.7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" filled="f" stroked="f">
                <v:textbox>
                  <w:txbxContent>
                    <w:p w:rsidR="002E7EA4" w:rsidRDefault="002E7EA4" w:rsidP="002E7EA4">
                      <w:pPr>
                        <w:pStyle w:val="KS1BodyCopyKS1"/>
                      </w:pPr>
                      <w:r>
                        <w:t>460 + 400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13536" behindDoc="0" locked="0" layoutInCell="1" allowOverlap="1" wp14:anchorId="64F9A61B" wp14:editId="58664F72">
                <wp:simplePos x="0" y="0"/>
                <wp:positionH relativeFrom="column">
                  <wp:posOffset>1822450</wp:posOffset>
                </wp:positionH>
                <wp:positionV relativeFrom="paragraph">
                  <wp:posOffset>3456305</wp:posOffset>
                </wp:positionV>
                <wp:extent cx="1391920" cy="504825"/>
                <wp:effectExtent l="0" t="0" r="0" b="0"/>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152 + 90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9A61B" id="_x0000_s1063" type="#_x0000_t202" style="position:absolute;left:0;text-align:left;margin-left:143.5pt;margin-top:272.15pt;width:109.6pt;height:39.7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" filled="f" stroked="f">
                <v:textbox>
                  <w:txbxContent>
                    <w:p w:rsidR="002E7EA4" w:rsidRDefault="002E7EA4" w:rsidP="002E7EA4">
                      <w:pPr>
                        <w:pStyle w:val="KS1BodyCopyKS1"/>
                      </w:pPr>
                      <w:r>
                        <w:t xml:space="preserve">152 + 90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15584" behindDoc="0" locked="0" layoutInCell="1" allowOverlap="1" wp14:anchorId="6EEEA3F9" wp14:editId="54156CC2">
                <wp:simplePos x="0" y="0"/>
                <wp:positionH relativeFrom="column">
                  <wp:posOffset>5371152</wp:posOffset>
                </wp:positionH>
                <wp:positionV relativeFrom="paragraph">
                  <wp:posOffset>3455670</wp:posOffset>
                </wp:positionV>
                <wp:extent cx="1391920" cy="504825"/>
                <wp:effectExtent l="0" t="0" r="0" b="0"/>
                <wp:wrapNone/>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534 - 80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EA3F9" id="_x0000_s1064" type="#_x0000_t202" style="position:absolute;left:0;text-align:left;margin-left:422.95pt;margin-top:272.1pt;width:109.6pt;height:39.7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" filled="f" stroked="f">
                <v:textbox>
                  <w:txbxContent>
                    <w:p w:rsidR="002E7EA4" w:rsidRDefault="002E7EA4" w:rsidP="002E7EA4">
                      <w:pPr>
                        <w:pStyle w:val="KS1BodyCopyKS1"/>
                      </w:pPr>
                      <w:r>
                        <w:t xml:space="preserve">534 - 80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07392" behindDoc="0" locked="0" layoutInCell="1" allowOverlap="1" wp14:anchorId="3CF6DBAB" wp14:editId="6555F9D3">
                <wp:simplePos x="0" y="0"/>
                <wp:positionH relativeFrom="column">
                  <wp:posOffset>107315</wp:posOffset>
                </wp:positionH>
                <wp:positionV relativeFrom="paragraph">
                  <wp:posOffset>2308860</wp:posOffset>
                </wp:positionV>
                <wp:extent cx="1391920" cy="504825"/>
                <wp:effectExtent l="0" t="0" r="0" b="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528 + 60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6DBAB" id="_x0000_s1065" type="#_x0000_t202" style="position:absolute;left:0;text-align:left;margin-left:8.45pt;margin-top:181.8pt;width:109.6pt;height:39.7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" filled="f" stroked="f">
                <v:textbox>
                  <w:txbxContent>
                    <w:p w:rsidR="002E7EA4" w:rsidRDefault="002E7EA4" w:rsidP="002E7EA4">
                      <w:pPr>
                        <w:pStyle w:val="KS1BodyCopyKS1"/>
                      </w:pPr>
                      <w:r>
                        <w:t xml:space="preserve">528 + 60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08416" behindDoc="0" locked="0" layoutInCell="1" allowOverlap="1" wp14:anchorId="64F9A61B" wp14:editId="58664F72">
                <wp:simplePos x="0" y="0"/>
                <wp:positionH relativeFrom="column">
                  <wp:posOffset>1801495</wp:posOffset>
                </wp:positionH>
                <wp:positionV relativeFrom="paragraph">
                  <wp:posOffset>2324100</wp:posOffset>
                </wp:positionV>
                <wp:extent cx="1391920" cy="504825"/>
                <wp:effectExtent l="0" t="0" r="0" b="0"/>
                <wp:wrapNone/>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628 + 6 =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9A61B" id="_x0000_s1066" type="#_x0000_t202" style="position:absolute;left:0;text-align:left;margin-left:141.85pt;margin-top:183pt;width:109.6pt;height:39.7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" filled="f" stroked="f">
                <v:textbox>
                  <w:txbxContent>
                    <w:p w:rsidR="002E7EA4" w:rsidRDefault="002E7EA4" w:rsidP="002E7EA4">
                      <w:pPr>
                        <w:pStyle w:val="KS1BodyCopyKS1"/>
                      </w:pPr>
                      <w:r>
                        <w:t xml:space="preserve">628 + 6 =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10464" behindDoc="0" locked="0" layoutInCell="1" allowOverlap="1" wp14:anchorId="6EEEA3F9" wp14:editId="54156CC2">
                <wp:simplePos x="0" y="0"/>
                <wp:positionH relativeFrom="column">
                  <wp:posOffset>5350472</wp:posOffset>
                </wp:positionH>
                <wp:positionV relativeFrom="paragraph">
                  <wp:posOffset>2323493</wp:posOffset>
                </wp:positionV>
                <wp:extent cx="1391920" cy="504825"/>
                <wp:effectExtent l="0" t="0" r="0" b="0"/>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284 - 6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EA3F9" id="_x0000_s1067" type="#_x0000_t202" style="position:absolute;left:0;text-align:left;margin-left:421.3pt;margin-top:182.95pt;width:109.6pt;height:39.7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" filled="f" stroked="f">
                <v:textbox>
                  <w:txbxContent>
                    <w:p w:rsidR="002E7EA4" w:rsidRDefault="002E7EA4" w:rsidP="002E7EA4">
                      <w:pPr>
                        <w:pStyle w:val="KS1BodyCopyKS1"/>
                      </w:pPr>
                      <w:r>
                        <w:t xml:space="preserve">284 - 6 = </w:t>
                      </w:r>
                    </w:p>
                  </w:txbxContent>
                </v:textbox>
              </v:shape>
            </w:pict>
          </mc:Fallback>
        </mc:AlternateContent>
      </w:r>
      <w:r w:rsidRPr="002E7EA4">
        <w:rPr>
          <w:noProof/>
        </w:rPr>
        <mc:AlternateContent>
          <mc:Choice Requires="wps">
            <w:drawing>
              <wp:anchor distT="45720" distB="45720" distL="114300" distR="114300" simplePos="0" relativeHeight="251702272" behindDoc="0" locked="0" layoutInCell="1" allowOverlap="1" wp14:anchorId="3CF6DBAB" wp14:editId="6555F9D3">
                <wp:simplePos x="0" y="0"/>
                <wp:positionH relativeFrom="column">
                  <wp:posOffset>162560</wp:posOffset>
                </wp:positionH>
                <wp:positionV relativeFrom="paragraph">
                  <wp:posOffset>1191260</wp:posOffset>
                </wp:positionV>
                <wp:extent cx="1391920" cy="504825"/>
                <wp:effectExtent l="0" t="0" r="0" b="0"/>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825 + 5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6DBAB" id="_x0000_s1068" type="#_x0000_t202" style="position:absolute;left:0;text-align:left;margin-left:12.8pt;margin-top:93.8pt;width:109.6pt;height:39.7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" filled="f" stroked="f">
                <v:textbox>
                  <w:txbxContent>
                    <w:p w:rsidR="002E7EA4" w:rsidRDefault="002E7EA4" w:rsidP="002E7EA4">
                      <w:pPr>
                        <w:pStyle w:val="KS1BodyCopyKS1"/>
                      </w:pPr>
                      <w:r>
                        <w:t xml:space="preserve">825 + 5 = </w:t>
                      </w:r>
                    </w:p>
                  </w:txbxContent>
                </v:textbox>
              </v:shape>
            </w:pict>
          </mc:Fallback>
        </mc:AlternateContent>
      </w:r>
      <w:r w:rsidRPr="002E7EA4">
        <w:rPr>
          <w:noProof/>
        </w:rPr>
        <mc:AlternateContent>
          <mc:Choice Requires="wps">
            <w:drawing>
              <wp:anchor distT="45720" distB="45720" distL="114300" distR="114300" simplePos="0" relativeHeight="251703296" behindDoc="0" locked="0" layoutInCell="1" allowOverlap="1" wp14:anchorId="64F9A61B" wp14:editId="58664F72">
                <wp:simplePos x="0" y="0"/>
                <wp:positionH relativeFrom="column">
                  <wp:posOffset>1856740</wp:posOffset>
                </wp:positionH>
                <wp:positionV relativeFrom="paragraph">
                  <wp:posOffset>1206500</wp:posOffset>
                </wp:positionV>
                <wp:extent cx="1391920" cy="504825"/>
                <wp:effectExtent l="0" t="0" r="0" b="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250 + 200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9A61B" id="_x0000_s1069" type="#_x0000_t202" style="position:absolute;left:0;text-align:left;margin-left:146.2pt;margin-top:95pt;width:109.6pt;height:39.7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" filled="f" stroked="f">
                <v:textbox>
                  <w:txbxContent>
                    <w:p w:rsidR="002E7EA4" w:rsidRDefault="002E7EA4" w:rsidP="002E7EA4">
                      <w:pPr>
                        <w:pStyle w:val="KS1BodyCopyKS1"/>
                      </w:pPr>
                      <w:r>
                        <w:t>250 + 200 =</w:t>
                      </w:r>
                    </w:p>
                    <w:p w:rsidR="002E7EA4" w:rsidRPr="00A90757" w:rsidRDefault="002E7EA4" w:rsidP="002E7EA4">
                      <w:pPr>
                        <w:jc w:val="center"/>
                        <w:rPr>
                          <w:b/>
                        </w:rPr>
                      </w:pPr>
                    </w:p>
                  </w:txbxContent>
                </v:textbox>
              </v:shape>
            </w:pict>
          </mc:Fallback>
        </mc:AlternateContent>
      </w:r>
      <w:r w:rsidRPr="002E7EA4">
        <w:rPr>
          <w:noProof/>
        </w:rPr>
        <mc:AlternateContent>
          <mc:Choice Requires="wps">
            <w:drawing>
              <wp:anchor distT="45720" distB="45720" distL="114300" distR="114300" simplePos="0" relativeHeight="251704320" behindDoc="0" locked="0" layoutInCell="1" allowOverlap="1" wp14:anchorId="491A1DA5" wp14:editId="09F02913">
                <wp:simplePos x="0" y="0"/>
                <wp:positionH relativeFrom="column">
                  <wp:posOffset>3549015</wp:posOffset>
                </wp:positionH>
                <wp:positionV relativeFrom="paragraph">
                  <wp:posOffset>1206500</wp:posOffset>
                </wp:positionV>
                <wp:extent cx="1391920" cy="504825"/>
                <wp:effectExtent l="0" t="0" r="0" b="0"/>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504825"/>
                        </a:xfrm>
                        <a:prstGeom prst="rect">
                          <a:avLst/>
                        </a:prstGeom>
                        <a:noFill/>
                        <a:ln w="9525">
                          <a:noFill/>
                          <a:miter lim="800000"/>
                          <a:headEnd/>
                          <a:tailEnd/>
                        </a:ln>
                      </wps:spPr>
                      <wps:txbx>
                        <w:txbxContent>
                          <w:p w:rsidR="002E7EA4" w:rsidRDefault="002E7EA4" w:rsidP="002E7EA4">
                            <w:pPr>
                              <w:pStyle w:val="KS1BodyCopyKS1"/>
                            </w:pPr>
                            <w:r>
                              <w:t xml:space="preserve">840 - 5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A1DA5" id="_x0000_s1070" type="#_x0000_t202" style="position:absolute;left:0;text-align:left;margin-left:279.45pt;margin-top:95pt;width:109.6pt;height:39.7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" filled="f" stroked="f">
                <v:textbox>
                  <w:txbxContent>
                    <w:p w:rsidR="002E7EA4" w:rsidRDefault="002E7EA4" w:rsidP="002E7EA4">
                      <w:pPr>
                        <w:pStyle w:val="KS1BodyCopyKS1"/>
                      </w:pPr>
                      <w:r>
                        <w:t xml:space="preserve">840 - 5 = </w:t>
                      </w:r>
                    </w:p>
                  </w:txbxContent>
                </v:textbox>
              </v:shape>
            </w:pict>
          </mc:Fallback>
        </mc:AlternateContent>
      </w:r>
      <w:r w:rsidRPr="002E7EA4">
        <w:rPr>
          <w:noProof/>
        </w:rPr>
        <mc:AlternateContent>
          <mc:Choice Requires="wps">
            <w:drawing>
              <wp:anchor distT="45720" distB="45720" distL="114300" distR="114300" simplePos="0" relativeHeight="251705344" behindDoc="0" locked="0" layoutInCell="1" allowOverlap="1" wp14:anchorId="6EEEA3F9" wp14:editId="54156CC2">
                <wp:simplePos x="0" y="0"/>
                <wp:positionH relativeFrom="column">
                  <wp:posOffset>5405745</wp:posOffset>
                </wp:positionH>
                <wp:positionV relativeFrom="paragraph">
                  <wp:posOffset>1205865</wp:posOffset>
                </wp:positionV>
                <wp:extent cx="1392072" cy="504967"/>
                <wp:effectExtent l="0" t="0" r="0" b="0"/>
                <wp:wrapNone/>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072" cy="504967"/>
                        </a:xfrm>
                        <a:prstGeom prst="rect">
                          <a:avLst/>
                        </a:prstGeom>
                        <a:noFill/>
                        <a:ln w="9525">
                          <a:noFill/>
                          <a:miter lim="800000"/>
                          <a:headEnd/>
                          <a:tailEnd/>
                        </a:ln>
                      </wps:spPr>
                      <wps:txbx>
                        <w:txbxContent>
                          <w:p w:rsidR="002E7EA4" w:rsidRDefault="002E7EA4" w:rsidP="002E7EA4">
                            <w:pPr>
                              <w:pStyle w:val="KS1BodyCopyKS1"/>
                            </w:pPr>
                            <w:r>
                              <w:t>964 - 700 =</w:t>
                            </w:r>
                          </w:p>
                          <w:p w:rsidR="002E7EA4" w:rsidRPr="00A90757" w:rsidRDefault="002E7EA4" w:rsidP="002E7EA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EA3F9" id="_x0000_s1071" type="#_x0000_t202" style="position:absolute;left:0;text-align:left;margin-left:425.65pt;margin-top:94.95pt;width:109.6pt;height:39.7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" filled="f" stroked="f">
                <v:textbox>
                  <w:txbxContent>
                    <w:p w:rsidR="002E7EA4" w:rsidRDefault="002E7EA4" w:rsidP="002E7EA4">
                      <w:pPr>
                        <w:pStyle w:val="KS1BodyCopyKS1"/>
                      </w:pPr>
                      <w:r>
                        <w:t>964 - 700 =</w:t>
                      </w:r>
                    </w:p>
                    <w:p w:rsidR="002E7EA4" w:rsidRPr="00A90757" w:rsidRDefault="002E7EA4" w:rsidP="002E7EA4">
                      <w:pPr>
                        <w:jc w:val="center"/>
                        <w:rPr>
                          <w:b/>
                        </w:rPr>
                      </w:pPr>
                    </w:p>
                  </w:txbxContent>
                </v:textbox>
              </v:shape>
            </w:pict>
          </mc:Fallback>
        </mc:AlternateContent>
      </w:r>
      <w:r>
        <w:rPr>
          <w:noProof/>
        </w:rPr>
        <mc:AlternateContent>
          <mc:Choice Requires="wps">
            <w:drawing>
              <wp:anchor distT="45720" distB="45720" distL="114300" distR="114300" simplePos="0" relativeHeight="251700224" behindDoc="0" locked="0" layoutInCell="1" allowOverlap="1" wp14:anchorId="4BB13961" wp14:editId="68F3251D">
                <wp:simplePos x="0" y="0"/>
                <wp:positionH relativeFrom="margin">
                  <wp:posOffset>274320</wp:posOffset>
                </wp:positionH>
                <wp:positionV relativeFrom="paragraph">
                  <wp:posOffset>-432085</wp:posOffset>
                </wp:positionV>
                <wp:extent cx="6291182" cy="1404620"/>
                <wp:effectExtent l="0" t="0" r="0" b="0"/>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1182" cy="1404620"/>
                        </a:xfrm>
                        <a:prstGeom prst="rect">
                          <a:avLst/>
                        </a:prstGeom>
                        <a:solidFill>
                          <a:srgbClr val="FFFFFF"/>
                        </a:solidFill>
                        <a:ln w="9525">
                          <a:noFill/>
                          <a:miter lim="800000"/>
                          <a:headEnd/>
                          <a:tailEnd/>
                        </a:ln>
                      </wps:spPr>
                      <wps:txbx>
                        <w:txbxContent>
                          <w:p w:rsidR="002E7EA4" w:rsidRDefault="002E7EA4" w:rsidP="002E7EA4">
                            <w:pPr>
                              <w:pStyle w:val="Heading1KS2"/>
                              <w:rPr>
                                <w:sz w:val="40"/>
                                <w:szCs w:val="40"/>
                              </w:rPr>
                            </w:pPr>
                            <w:r>
                              <w:rPr>
                                <w:sz w:val="36"/>
                                <w:szCs w:val="36"/>
                              </w:rPr>
                              <w:t>Year 3 Mental Arithmetic Addition and Subtraction</w:t>
                            </w:r>
                          </w:p>
                          <w:p w:rsidR="002E7EA4" w:rsidRPr="00A90757" w:rsidRDefault="002E7EA4" w:rsidP="002E7EA4">
                            <w:pPr>
                              <w:jc w:val="center"/>
                              <w:rPr>
                                <w:b/>
                              </w:rPr>
                            </w:pPr>
                            <w:r w:rsidRPr="00A90757">
                              <w:rPr>
                                <w:b/>
                                <w:sz w:val="52"/>
                                <w:szCs w:val="52"/>
                              </w:rPr>
                              <w:t>Space-Themed Maths Activity Games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B13961" id="_x0000_s1072" type="#_x0000_t202" style="position:absolute;left:0;text-align:left;margin-left:21.6pt;margin-top:-34pt;width:495.35pt;height:110.6pt;z-index:2517002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" stroked="f">
                <v:textbox style="mso-fit-shape-to-text:t">
                  <w:txbxContent>
                    <w:p w:rsidR="002E7EA4" w:rsidRDefault="002E7EA4" w:rsidP="002E7EA4">
                      <w:pPr>
                        <w:pStyle w:val="Heading1KS2"/>
                        <w:rPr>
                          <w:sz w:val="40"/>
                          <w:szCs w:val="40"/>
                        </w:rPr>
                      </w:pPr>
                      <w:r>
                        <w:rPr>
                          <w:sz w:val="36"/>
                          <w:szCs w:val="36"/>
                        </w:rPr>
                        <w:t>Year 3 Mental Arithmetic Addition and Subtraction</w:t>
                      </w:r>
                    </w:p>
                    <w:p w:rsidR="002E7EA4" w:rsidRPr="00A90757" w:rsidRDefault="002E7EA4" w:rsidP="002E7EA4">
                      <w:pPr>
                        <w:jc w:val="center"/>
                        <w:rPr>
                          <w:b/>
                        </w:rPr>
                      </w:pPr>
                      <w:r w:rsidRPr="00A90757">
                        <w:rPr>
                          <w:b/>
                          <w:sz w:val="52"/>
                          <w:szCs w:val="52"/>
                        </w:rPr>
                        <w:t>Space-Themed Maths Activity Games</w:t>
                      </w:r>
                    </w:p>
                  </w:txbxContent>
                </v:textbox>
                <w10:wrap anchorx="margin"/>
              </v:shape>
            </w:pict>
          </mc:Fallback>
        </mc:AlternateContent>
      </w:r>
    </w:p>
    <w:sectPr w:rsidR="00B8626B" w:rsidRPr="009E4127" w:rsidSect="00B8626B">
      <w:headerReference w:type="default" r:id="rId14"/>
      <w:pgSz w:w="11906" w:h="16838" w:code="9"/>
      <w:pgMar w:top="567" w:right="567" w:bottom="1361" w:left="567"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0757" w:rsidRDefault="00A90757" w:rsidP="00DD5720">
      <w:r>
        <w:separator/>
      </w:r>
    </w:p>
  </w:endnote>
  <w:endnote w:type="continuationSeparator" w:id="0">
    <w:p w:rsidR="00A90757" w:rsidRDefault="00A90757"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w:charset w:val="00"/>
    <w:family w:val="auto"/>
    <w:pitch w:val="variable"/>
    <w:sig w:usb0="A00000AF" w:usb1="5000205B" w:usb2="00000000" w:usb3="00000000" w:csb0="00000093" w:csb1="00000000"/>
    <w:embedRegular r:id="rId1" w:fontKey="{528ECC15-8824-4F08-9A16-4220EB4B3915}"/>
    <w:embedBold r:id="rId2" w:fontKey="{BB56AA79-5B05-4977-A968-CE16AA002647}"/>
    <w:embedItalic r:id="rId3" w:fontKey="{1DD4206C-F175-4CBA-AAA8-F4329778F34E}"/>
  </w:font>
  <w:font w:name="Sassoon Infant Rg">
    <w:panose1 w:val="00000000000000000000"/>
    <w:charset w:val="00"/>
    <w:family w:val="modern"/>
    <w:notTrueType/>
    <w:pitch w:val="variable"/>
    <w:sig w:usb0="800000AF" w:usb1="4000004A" w:usb2="00000010" w:usb3="00000000" w:csb0="00000001" w:csb1="00000000"/>
  </w:font>
  <w:font w:name="BPreplay">
    <w:panose1 w:val="00000000000000000000"/>
    <w:charset w:val="00"/>
    <w:family w:val="modern"/>
    <w:notTrueType/>
    <w:pitch w:val="variable"/>
    <w:sig w:usb0="8000008B" w:usb1="0000004A" w:usb2="00000000" w:usb3="00000000" w:csb0="00000009" w:csb1="00000000"/>
  </w:font>
  <w:font w:name="Twinkl SemiBold">
    <w:altName w:val="Calibri"/>
    <w:charset w:val="00"/>
    <w:family w:val="auto"/>
    <w:pitch w:val="variable"/>
    <w:sig w:usb0="A00000AF" w:usb1="5000205B"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Tuffy">
    <w:panose1 w:val="00000000000000000000"/>
    <w:charset w:val="00"/>
    <w:family w:val="swiss"/>
    <w:notTrueType/>
    <w:pitch w:val="variable"/>
    <w:sig w:usb0="E00002FF" w:usb1="520020F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27E" w:rsidRDefault="008C227E" w:rsidP="009E4127">
    <w:pPr>
      <w:pStyle w:val="Header"/>
    </w:pPr>
  </w:p>
  <w:p w:rsidR="00ED71A2" w:rsidRDefault="00ED71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0757" w:rsidRDefault="00A90757" w:rsidP="00DD5720">
      <w:r>
        <w:separator/>
      </w:r>
    </w:p>
  </w:footnote>
  <w:footnote w:type="continuationSeparator" w:id="0">
    <w:p w:rsidR="00A90757" w:rsidRDefault="00A90757"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757" w:rsidRDefault="00A90757">
    <w:pPr>
      <w:pStyle w:val="Header"/>
    </w:pPr>
    <w:r>
      <w:rPr>
        <w:noProof/>
      </w:rPr>
      <w:drawing>
        <wp:anchor distT="0" distB="0" distL="114300" distR="114300" simplePos="0" relativeHeight="251661312" behindDoc="1" locked="0" layoutInCell="1" allowOverlap="1">
          <wp:simplePos x="0" y="0"/>
          <wp:positionH relativeFrom="page">
            <wp:align>left</wp:align>
          </wp:positionH>
          <wp:positionV relativeFrom="paragraph">
            <wp:posOffset>-509014</wp:posOffset>
          </wp:positionV>
          <wp:extent cx="7642746" cy="10815617"/>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2-m-17449a-year-3-mental-arithmetic-addition-and-subtraction-space-themed-maths-activity-game-super-eco-black-and-white.jpg"/>
                  <pic:cNvPicPr/>
                </pic:nvPicPr>
                <pic:blipFill>
                  <a:blip r:embed="rId1">
                    <a:extLst>
                      <a:ext uri="{28A0092B-C50C-407E-A947-70E740481C1C}">
                        <a14:useLocalDpi xmlns:a14="http://schemas.microsoft.com/office/drawing/2010/main" val="0"/>
                      </a:ext>
                    </a:extLst>
                  </a:blip>
                  <a:stretch>
                    <a:fillRect/>
                  </a:stretch>
                </pic:blipFill>
                <pic:spPr>
                  <a:xfrm>
                    <a:off x="0" y="0"/>
                    <a:ext cx="7642746" cy="10815617"/>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757" w:rsidRDefault="00A90757">
    <w:pPr>
      <w:pStyle w:val="Header"/>
    </w:pPr>
    <w:r>
      <w:rPr>
        <w:noProof/>
      </w:rPr>
      <w:drawing>
        <wp:anchor distT="0" distB="0" distL="114300" distR="114300" simplePos="0" relativeHeight="251663360" behindDoc="1" locked="0" layoutInCell="1" allowOverlap="1" wp14:anchorId="57BC09F4" wp14:editId="63D6BA58">
          <wp:simplePos x="0" y="0"/>
          <wp:positionH relativeFrom="page">
            <wp:align>left</wp:align>
          </wp:positionH>
          <wp:positionV relativeFrom="paragraph">
            <wp:posOffset>-425744</wp:posOffset>
          </wp:positionV>
          <wp:extent cx="7642225" cy="10815320"/>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2-m-17449a-year-3-mental-arithmetic-addition-and-subtraction-space-themed-maths-activity-game-super-eco-black-and-white.jpg"/>
                  <pic:cNvPicPr/>
                </pic:nvPicPr>
                <pic:blipFill>
                  <a:blip r:embed="rId1">
                    <a:extLst>
                      <a:ext uri="{28A0092B-C50C-407E-A947-70E740481C1C}">
                        <a14:useLocalDpi xmlns:a14="http://schemas.microsoft.com/office/drawing/2010/main" val="0"/>
                      </a:ext>
                    </a:extLst>
                  </a:blip>
                  <a:stretch>
                    <a:fillRect/>
                  </a:stretch>
                </pic:blipFill>
                <pic:spPr>
                  <a:xfrm>
                    <a:off x="0" y="0"/>
                    <a:ext cx="7642225" cy="108153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757" w:rsidRDefault="00A90757">
    <w:pPr>
      <w:pStyle w:val="Header"/>
    </w:pPr>
    <w:r>
      <w:rPr>
        <w:noProof/>
      </w:rPr>
      <w:drawing>
        <wp:anchor distT="0" distB="0" distL="114300" distR="114300" simplePos="0" relativeHeight="251665408" behindDoc="1" locked="0" layoutInCell="1" allowOverlap="1" wp14:anchorId="2C1EDC97" wp14:editId="37014F05">
          <wp:simplePos x="0" y="0"/>
          <wp:positionH relativeFrom="page">
            <wp:align>left</wp:align>
          </wp:positionH>
          <wp:positionV relativeFrom="paragraph">
            <wp:posOffset>-355884</wp:posOffset>
          </wp:positionV>
          <wp:extent cx="7642225" cy="10814685"/>
          <wp:effectExtent l="0" t="0" r="0"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2-m-17449a-year-3-mental-arithmetic-addition-and-subtraction-space-themed-maths-activity-game-super-eco-black-and-white.jpg"/>
                  <pic:cNvPicPr/>
                </pic:nvPicPr>
                <pic:blipFill>
                  <a:blip r:embed="rId1">
                    <a:extLst>
                      <a:ext uri="{28A0092B-C50C-407E-A947-70E740481C1C}">
                        <a14:useLocalDpi xmlns:a14="http://schemas.microsoft.com/office/drawing/2010/main" val="0"/>
                      </a:ext>
                    </a:extLst>
                  </a:blip>
                  <a:stretch>
                    <a:fillRect/>
                  </a:stretch>
                </pic:blipFill>
                <pic:spPr>
                  <a:xfrm>
                    <a:off x="0" y="0"/>
                    <a:ext cx="7642225" cy="10814685"/>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757" w:rsidRDefault="00A90757">
    <w:pPr>
      <w:pStyle w:val="Header"/>
    </w:pPr>
    <w:r>
      <w:rPr>
        <w:noProof/>
      </w:rPr>
      <w:drawing>
        <wp:anchor distT="0" distB="0" distL="114300" distR="114300" simplePos="0" relativeHeight="251667456" behindDoc="1" locked="0" layoutInCell="1" allowOverlap="1" wp14:anchorId="1D39FBD7" wp14:editId="547F18B5">
          <wp:simplePos x="0" y="0"/>
          <wp:positionH relativeFrom="page">
            <wp:align>left</wp:align>
          </wp:positionH>
          <wp:positionV relativeFrom="paragraph">
            <wp:posOffset>-355884</wp:posOffset>
          </wp:positionV>
          <wp:extent cx="7642206" cy="10814685"/>
          <wp:effectExtent l="0" t="0" r="0"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2-m-17449a-year-3-mental-arithmetic-addition-and-subtraction-space-themed-maths-activity-game-super-eco-black-and-white.jpg"/>
                  <pic:cNvPicPr/>
                </pic:nvPicPr>
                <pic:blipFill>
                  <a:blip r:embed="rId1">
                    <a:extLst>
                      <a:ext uri="{28A0092B-C50C-407E-A947-70E740481C1C}">
                        <a14:useLocalDpi xmlns:a14="http://schemas.microsoft.com/office/drawing/2010/main" val="0"/>
                      </a:ext>
                    </a:extLst>
                  </a:blip>
                  <a:stretch>
                    <a:fillRect/>
                  </a:stretch>
                </pic:blipFill>
                <pic:spPr>
                  <a:xfrm>
                    <a:off x="0" y="0"/>
                    <a:ext cx="7642206" cy="10814685"/>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757" w:rsidRDefault="00A90757">
    <w:pPr>
      <w:pStyle w:val="Header"/>
    </w:pPr>
    <w:r>
      <w:rPr>
        <w:noProof/>
      </w:rPr>
      <w:drawing>
        <wp:anchor distT="0" distB="0" distL="114300" distR="114300" simplePos="0" relativeHeight="251669504" behindDoc="1" locked="0" layoutInCell="1" allowOverlap="1" wp14:anchorId="7D8B1598" wp14:editId="5BC85371">
          <wp:simplePos x="0" y="0"/>
          <wp:positionH relativeFrom="page">
            <wp:align>left</wp:align>
          </wp:positionH>
          <wp:positionV relativeFrom="paragraph">
            <wp:posOffset>-355884</wp:posOffset>
          </wp:positionV>
          <wp:extent cx="7642206" cy="10814684"/>
          <wp:effectExtent l="0" t="0" r="0" b="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2-m-17449a-year-3-mental-arithmetic-addition-and-subtraction-space-themed-maths-activity-game-super-eco-black-and-white.jpg"/>
                  <pic:cNvPicPr/>
                </pic:nvPicPr>
                <pic:blipFill>
                  <a:blip r:embed="rId1">
                    <a:extLst>
                      <a:ext uri="{28A0092B-C50C-407E-A947-70E740481C1C}">
                        <a14:useLocalDpi xmlns:a14="http://schemas.microsoft.com/office/drawing/2010/main" val="0"/>
                      </a:ext>
                    </a:extLst>
                  </a:blip>
                  <a:stretch>
                    <a:fillRect/>
                  </a:stretch>
                </pic:blipFill>
                <pic:spPr>
                  <a:xfrm>
                    <a:off x="0" y="0"/>
                    <a:ext cx="7642206" cy="10814684"/>
                  </a:xfrm>
                  <a:prstGeom prst="rect">
                    <a:avLst/>
                  </a:prstGeom>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757" w:rsidRDefault="00A90757">
    <w:pPr>
      <w:pStyle w:val="Header"/>
    </w:pPr>
    <w:r>
      <w:rPr>
        <w:noProof/>
      </w:rPr>
      <w:drawing>
        <wp:anchor distT="0" distB="0" distL="114300" distR="114300" simplePos="0" relativeHeight="251671552" behindDoc="1" locked="0" layoutInCell="1" allowOverlap="1" wp14:anchorId="42D95428" wp14:editId="267E56D4">
          <wp:simplePos x="0" y="0"/>
          <wp:positionH relativeFrom="page">
            <wp:align>left</wp:align>
          </wp:positionH>
          <wp:positionV relativeFrom="paragraph">
            <wp:posOffset>-355884</wp:posOffset>
          </wp:positionV>
          <wp:extent cx="7642205" cy="10814684"/>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2-m-17449a-year-3-mental-arithmetic-addition-and-subtraction-space-themed-maths-activity-game-super-eco-black-and-white.jpg"/>
                  <pic:cNvPicPr/>
                </pic:nvPicPr>
                <pic:blipFill>
                  <a:blip r:embed="rId1">
                    <a:extLst>
                      <a:ext uri="{28A0092B-C50C-407E-A947-70E740481C1C}">
                        <a14:useLocalDpi xmlns:a14="http://schemas.microsoft.com/office/drawing/2010/main" val="0"/>
                      </a:ext>
                    </a:extLst>
                  </a:blip>
                  <a:stretch>
                    <a:fillRect/>
                  </a:stretch>
                </pic:blipFill>
                <pic:spPr>
                  <a:xfrm>
                    <a:off x="0" y="0"/>
                    <a:ext cx="7642205" cy="1081468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proofState w:spelling="clean" w:grammar="clean"/>
  <w:attachedTemplate r:id="rId1"/>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757"/>
    <w:rsid w:val="00025835"/>
    <w:rsid w:val="0003405A"/>
    <w:rsid w:val="00061A82"/>
    <w:rsid w:val="00067C79"/>
    <w:rsid w:val="000F227B"/>
    <w:rsid w:val="000F793E"/>
    <w:rsid w:val="00173124"/>
    <w:rsid w:val="00190479"/>
    <w:rsid w:val="001A77E0"/>
    <w:rsid w:val="001B7D7D"/>
    <w:rsid w:val="00254D95"/>
    <w:rsid w:val="002B6CCB"/>
    <w:rsid w:val="002E7EA4"/>
    <w:rsid w:val="003118CF"/>
    <w:rsid w:val="00326698"/>
    <w:rsid w:val="00344899"/>
    <w:rsid w:val="00390382"/>
    <w:rsid w:val="003A6A65"/>
    <w:rsid w:val="003C0267"/>
    <w:rsid w:val="00411653"/>
    <w:rsid w:val="00412284"/>
    <w:rsid w:val="004E5017"/>
    <w:rsid w:val="004F0EE8"/>
    <w:rsid w:val="005144BA"/>
    <w:rsid w:val="00522CBD"/>
    <w:rsid w:val="00553E0E"/>
    <w:rsid w:val="005A3494"/>
    <w:rsid w:val="005C4467"/>
    <w:rsid w:val="005D1993"/>
    <w:rsid w:val="00601AF5"/>
    <w:rsid w:val="00633A95"/>
    <w:rsid w:val="006D108B"/>
    <w:rsid w:val="00763739"/>
    <w:rsid w:val="00872C5C"/>
    <w:rsid w:val="00874EB6"/>
    <w:rsid w:val="00886FE1"/>
    <w:rsid w:val="008C138D"/>
    <w:rsid w:val="008C227E"/>
    <w:rsid w:val="0098564A"/>
    <w:rsid w:val="0099473A"/>
    <w:rsid w:val="009C47B0"/>
    <w:rsid w:val="009D6608"/>
    <w:rsid w:val="009E4127"/>
    <w:rsid w:val="009F5EEC"/>
    <w:rsid w:val="00A00327"/>
    <w:rsid w:val="00A72ECB"/>
    <w:rsid w:val="00A90757"/>
    <w:rsid w:val="00AC3604"/>
    <w:rsid w:val="00B8626B"/>
    <w:rsid w:val="00CA3011"/>
    <w:rsid w:val="00CC0F47"/>
    <w:rsid w:val="00CE75AA"/>
    <w:rsid w:val="00CF513F"/>
    <w:rsid w:val="00D90104"/>
    <w:rsid w:val="00DD5720"/>
    <w:rsid w:val="00E1404D"/>
    <w:rsid w:val="00E1443E"/>
    <w:rsid w:val="00E376AA"/>
    <w:rsid w:val="00E46930"/>
    <w:rsid w:val="00E62A7F"/>
    <w:rsid w:val="00EB6D1C"/>
    <w:rsid w:val="00ED71A2"/>
    <w:rsid w:val="00F37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CF1C3D7-74B9-4D43-9294-AB05280B5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A90757"/>
    <w:pPr>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E1C6D"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E1248"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E1248"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jc w:val="left"/>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Heading1KS2">
    <w:name w:val="Heading 1 (KS2)"/>
    <w:basedOn w:val="Normal"/>
    <w:uiPriority w:val="99"/>
    <w:rsid w:val="00A90757"/>
    <w:pPr>
      <w:spacing w:after="170" w:line="288" w:lineRule="auto"/>
      <w:jc w:val="center"/>
    </w:pPr>
    <w:rPr>
      <w:b/>
      <w:bCs/>
      <w:color w:val="050505"/>
      <w:sz w:val="66"/>
      <w:szCs w:val="66"/>
    </w:rPr>
  </w:style>
  <w:style w:type="paragraph" w:customStyle="1" w:styleId="KS2BodyCopyKS2">
    <w:name w:val="KS2 Body Copy (KS2)"/>
    <w:basedOn w:val="Normal"/>
    <w:uiPriority w:val="99"/>
    <w:rsid w:val="00A90757"/>
    <w:pPr>
      <w:spacing w:after="170" w:line="360" w:lineRule="atLeast"/>
    </w:pPr>
    <w:rPr>
      <w:color w:val="050505"/>
    </w:rPr>
  </w:style>
  <w:style w:type="paragraph" w:customStyle="1" w:styleId="KS1BodyCopyKS1">
    <w:name w:val="KS1 Body Copy (KS1)"/>
    <w:basedOn w:val="Normal"/>
    <w:uiPriority w:val="99"/>
    <w:rsid w:val="00A90757"/>
    <w:pPr>
      <w:spacing w:after="170" w:line="420" w:lineRule="atLeast"/>
    </w:pPr>
    <w:rPr>
      <w:color w:val="050505"/>
      <w:sz w:val="32"/>
      <w:szCs w:val="32"/>
    </w:rPr>
  </w:style>
  <w:style w:type="paragraph" w:customStyle="1" w:styleId="Heading2KS1">
    <w:name w:val="Heading 2 (KS1)"/>
    <w:basedOn w:val="Normal"/>
    <w:uiPriority w:val="99"/>
    <w:rsid w:val="00E46930"/>
    <w:pPr>
      <w:spacing w:before="57" w:after="0" w:line="420" w:lineRule="atLeast"/>
    </w:pPr>
    <w:rPr>
      <w:b/>
      <w:bCs/>
      <w:color w:val="050505"/>
      <w:sz w:val="36"/>
      <w:szCs w:val="36"/>
    </w:rPr>
  </w:style>
  <w:style w:type="paragraph" w:customStyle="1" w:styleId="Heading3KS2">
    <w:name w:val="Heading 3 (KS2)"/>
    <w:basedOn w:val="Normal"/>
    <w:uiPriority w:val="99"/>
    <w:rsid w:val="002E7EA4"/>
    <w:pPr>
      <w:spacing w:before="57" w:after="0" w:line="320" w:lineRule="atLeast"/>
    </w:pPr>
    <w:rPr>
      <w:b/>
      <w:bCs/>
      <w:color w:val="05050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4.jpg"/></Relationships>
</file>

<file path=word/_rels/header5.xml.rels><?xml version="1.0" encoding="UTF-8" standalone="yes"?>
<Relationships xmlns="http://schemas.openxmlformats.org/package/2006/relationships"><Relationship Id="rId1" Type="http://schemas.openxmlformats.org/officeDocument/2006/relationships/image" Target="media/image5.jpg"/></Relationships>
</file>

<file path=word/_rels/header6.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Z:\%23Action%20Templates\General\Activity%20Sheet%20Template\%23Word\Activity%20Sheet%20Template%20Portrait.dotx" TargetMode="External"/></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756F2-A449-4996-9BFD-3E5AAD819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Portrait</Template>
  <TotalTime>1</TotalTime>
  <Pages>6</Pages>
  <Words>11</Words>
  <Characters>64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Canlin</dc:creator>
  <cp:keywords/>
  <dc:description/>
  <cp:lastModifiedBy>Elizabeth Best</cp:lastModifiedBy>
  <cp:revision>2</cp:revision>
  <cp:lastPrinted>2014-02-20T09:55:00Z</cp:lastPrinted>
  <dcterms:created xsi:type="dcterms:W3CDTF">2020-10-12T15:13:00Z</dcterms:created>
  <dcterms:modified xsi:type="dcterms:W3CDTF">2020-10-12T15:13:00Z</dcterms:modified>
</cp:coreProperties>
</file>