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4CC" w:rsidRDefault="00EF6C85">
      <w:r>
        <w:rPr>
          <w:rFonts w:ascii="Roboto" w:hAnsi="Roboto"/>
          <w:noProof/>
          <w:color w:val="2962FF"/>
          <w:sz w:val="20"/>
          <w:szCs w:val="20"/>
        </w:rPr>
        <w:drawing>
          <wp:inline distT="0" distB="0" distL="0" distR="0">
            <wp:extent cx="3037431" cy="4562475"/>
            <wp:effectExtent l="0" t="0" r="0" b="0"/>
            <wp:docPr id="1" name="Picture 1" descr="25 Summer Crafts That Keep Your Kids Busy (and Happy) All Summe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5 Summer Crafts That Keep Your Kids Busy (and Happy) All Summe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640" cy="457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6C85">
        <w:t xml:space="preserve"> </w:t>
      </w:r>
      <w:r>
        <w:rPr>
          <w:rFonts w:ascii="Roboto" w:hAnsi="Roboto"/>
          <w:noProof/>
          <w:color w:val="2962FF"/>
          <w:sz w:val="20"/>
          <w:szCs w:val="20"/>
        </w:rPr>
        <w:drawing>
          <wp:inline distT="0" distB="0" distL="0" distR="0">
            <wp:extent cx="3609975" cy="4543425"/>
            <wp:effectExtent l="0" t="0" r="9525" b="9525"/>
            <wp:docPr id="2" name="Picture 2" descr="10 Fun Summer Crafts for Kids | Taste of Home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Fun Summer Crafts for Kids | Taste of Home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C85" w:rsidRDefault="00EF6C85">
      <w:r>
        <w:rPr>
          <w:rFonts w:ascii="Roboto" w:hAnsi="Roboto"/>
          <w:noProof/>
          <w:color w:val="2962FF"/>
          <w:sz w:val="20"/>
          <w:szCs w:val="20"/>
        </w:rPr>
        <w:drawing>
          <wp:inline distT="0" distB="0" distL="0" distR="0">
            <wp:extent cx="3037205" cy="4049607"/>
            <wp:effectExtent l="0" t="0" r="0" b="8255"/>
            <wp:docPr id="3" name="Picture 3" descr="Craft Time {Paper Lemonade} | Artigianato prescolare, Idee estive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raft Time {Paper Lemonade} | Artigianato prescolare, Idee estive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490" cy="405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6C85">
        <w:t xml:space="preserve"> </w:t>
      </w:r>
      <w:r>
        <w:rPr>
          <w:rFonts w:ascii="Roboto" w:hAnsi="Roboto"/>
          <w:noProof/>
          <w:color w:val="2962FF"/>
          <w:sz w:val="20"/>
          <w:szCs w:val="20"/>
        </w:rPr>
        <w:drawing>
          <wp:inline distT="0" distB="0" distL="0" distR="0">
            <wp:extent cx="3648075" cy="4038600"/>
            <wp:effectExtent l="0" t="0" r="9525" b="0"/>
            <wp:docPr id="4" name="Picture 4" descr="Easy Summer Crafts for Kids -100+ Arts and Crafts Ideas for all ages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asy Summer Crafts for Kids -100+ Arts and Crafts Ideas for all ages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C85" w:rsidRDefault="00EF6C85"/>
    <w:p w:rsidR="00EF6C85" w:rsidRDefault="00EF6C85"/>
    <w:p w:rsidR="00EF6C85" w:rsidRDefault="00EF6C85"/>
    <w:p w:rsidR="00EF6C85" w:rsidRDefault="00EF6C85"/>
    <w:p w:rsidR="00EF6C85" w:rsidRDefault="00EF6C85"/>
    <w:p w:rsidR="00EF6C85" w:rsidRDefault="00EF6C85" w:rsidP="00EF6C85">
      <w:pPr>
        <w:jc w:val="center"/>
      </w:pPr>
      <w:r>
        <w:rPr>
          <w:rFonts w:ascii="Roboto" w:hAnsi="Roboto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3198495" cy="3724002"/>
            <wp:effectExtent l="0" t="0" r="1905" b="0"/>
            <wp:docPr id="5" name="Picture 5" descr="Binoculars Craft | All Kids Network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inoculars Craft | All Kids Network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534"/>
                    <a:stretch/>
                  </pic:blipFill>
                  <pic:spPr bwMode="auto">
                    <a:xfrm>
                      <a:off x="0" y="0"/>
                      <a:ext cx="3239222" cy="3771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2962FF"/>
          <w:sz w:val="20"/>
          <w:szCs w:val="20"/>
        </w:rPr>
        <w:drawing>
          <wp:inline distT="0" distB="0" distL="0" distR="0">
            <wp:extent cx="3161850" cy="3714750"/>
            <wp:effectExtent l="0" t="0" r="635" b="0"/>
            <wp:docPr id="6" name="Picture 6" descr="Easy Summer Crafts Ideas for Kids (19) - Googodecor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asy Summer Crafts Ideas for Kids (19) - Googodecor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92"/>
                    <a:stretch/>
                  </pic:blipFill>
                  <pic:spPr bwMode="auto">
                    <a:xfrm>
                      <a:off x="0" y="0"/>
                      <a:ext cx="3176045" cy="373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2962FF"/>
          <w:sz w:val="20"/>
          <w:szCs w:val="20"/>
        </w:rPr>
        <w:drawing>
          <wp:inline distT="0" distB="0" distL="0" distR="0">
            <wp:extent cx="4211955" cy="4314525"/>
            <wp:effectExtent l="0" t="0" r="0" b="0"/>
            <wp:docPr id="8" name="Picture 8" descr="DIY Upcycled Photo Frame | Photo frame display, Frame, Photo frame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IY Upcycled Photo Frame | Photo frame display, Frame, Photo frame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75"/>
                    <a:stretch/>
                  </pic:blipFill>
                  <pic:spPr bwMode="auto">
                    <a:xfrm>
                      <a:off x="0" y="0"/>
                      <a:ext cx="4217111" cy="431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6C85" w:rsidSect="00EF6C85">
      <w:pgSz w:w="11906" w:h="16838"/>
      <w:pgMar w:top="567" w:right="424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C85"/>
    <w:rsid w:val="006604CC"/>
    <w:rsid w:val="00E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C8E9"/>
  <w15:chartTrackingRefBased/>
  <w15:docId w15:val="{B4D01729-FA93-475E-BBA2-0D38F30A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pinterest.com%2Fpin%2F486388828487244670%2F&amp;psig=AOvVaw2Ezjg-2gGaAXVt1Ht-bW_X&amp;ust=1594295493867000&amp;source=images&amp;cd=vfe&amp;ved=0CAIQjRxqFwoTCLj6ibzMveoCFQAAAAAdAAAAABAQ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s%3A%2F%2Fwww.allkidsnetwork.com%2Fcrafts%2Fdress-up%2Fbinoculars-craft&amp;psig=AOvVaw2KMGP3uHTnZsvoA5wcWMo6&amp;ust=1594295947744000&amp;source=images&amp;cd=vfe&amp;ved=0CAIQjRxqFwoTCMjaudHNveoCFQAAAAAdAAAAABAD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url=https%3A%2F%2Fwww.pinterest.com%2Fpin%2F799881583798981122%2F&amp;psig=AOvVaw3x_FRuiMONlrprEbiHiQAY&amp;ust=1594296151901000&amp;source=images&amp;cd=vfe&amp;ved=0CAIQjRxqFwoTCIi42rLOveoCFQAAAAAdAAAAABA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www.tasteofhome.com%2Fcollection%2Ffun-summer-crafts%2F&amp;psig=AOvVaw2Ezjg-2gGaAXVt1Ht-bW_X&amp;ust=1594295493867000&amp;source=images&amp;cd=vfe&amp;ved=0CAIQjRxqFwoTCLj6ibzMveoCFQAAAAAdAAAAABAK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google.co.uk/url?sa=i&amp;url=https%3A%2F%2Fiheartcraftythings.com%2Fsummer-crafts-for-kids.html&amp;psig=AOvVaw2Ezjg-2gGaAXVt1Ht-bW_X&amp;ust=1594295493867000&amp;source=images&amp;cd=vfe&amp;ved=0CAIQjRxqFwoTCLj6ibzMveoCFQAAAAAdAAAAABAW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google.co.uk/url?sa=i&amp;url=https%3A%2F%2Fwww.goodhousekeeping.com%2Fhome%2Fcraft-ideas%2Fg20967550%2Fsummer-crafts%2F&amp;psig=AOvVaw2Ezjg-2gGaAXVt1Ht-bW_X&amp;ust=1594295493867000&amp;source=images&amp;cd=vfe&amp;ved=0CAIQjRxqFwoTCLj6ibzMveoCFQAAAAAdAAAAABAD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url=https%3A%2F%2Fgoogodecor.com%2Feasy-summer-crafts-ideas-for-kids%2Feasy-summer-crafts-ideas-for-kids-19%2F&amp;psig=AOvVaw3O3X6MLSsosRK_sjF1DM-E&amp;ust=1594296000711000&amp;source=images&amp;cd=vfe&amp;ved=0CAIQjRxqFwoTCMj8m_PNveo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F912963A</Template>
  <TotalTime>11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2020-07-08T11:55:00Z</dcterms:created>
  <dcterms:modified xsi:type="dcterms:W3CDTF">2020-07-08T12:06:00Z</dcterms:modified>
</cp:coreProperties>
</file>