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51E1" w:rsidRDefault="002B51E1">
      <w:pPr>
        <w:rPr>
          <w:noProof/>
        </w:rPr>
      </w:pPr>
      <w:r>
        <w:rPr>
          <w:noProof/>
        </w:rPr>
        <w:drawing>
          <wp:inline distT="0" distB="0" distL="0" distR="0" wp14:anchorId="65CF9C5A" wp14:editId="43C4A649">
            <wp:extent cx="5731510" cy="1731010"/>
            <wp:effectExtent l="0" t="0" r="254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31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19E1" w:rsidRDefault="002B51E1">
      <w:r>
        <w:rPr>
          <w:noProof/>
        </w:rPr>
        <w:drawing>
          <wp:inline distT="0" distB="0" distL="0" distR="0" wp14:anchorId="3A72A131" wp14:editId="49AC6175">
            <wp:extent cx="6022340" cy="6477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97896" cy="6558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419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1E1"/>
    <w:rsid w:val="002B51E1"/>
    <w:rsid w:val="00941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BE050F"/>
  <w15:chartTrackingRefBased/>
  <w15:docId w15:val="{9FBEAFD0-FE3D-417C-B33B-E5C861028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2564E514</Template>
  <TotalTime>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Leisa Bridge</dc:creator>
  <cp:keywords/>
  <dc:description/>
  <cp:lastModifiedBy>Leisa Bridge</cp:lastModifiedBy>
  <cp:revision>1</cp:revision>
  <dcterms:created xsi:type="dcterms:W3CDTF">2020-06-08T12:56:00Z</dcterms:created>
  <dcterms:modified xsi:type="dcterms:W3CDTF">2020-06-08T13:00:00Z</dcterms:modified>
</cp:coreProperties>
</file>