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137F7">
        <w:rPr>
          <w:b/>
          <w:u w:val="single"/>
        </w:rPr>
        <w:t>5</w:t>
      </w:r>
      <w:r w:rsidR="00716A3B">
        <w:rPr>
          <w:b/>
          <w:u w:val="single"/>
        </w:rPr>
        <w:t xml:space="preserve"> </w:t>
      </w:r>
      <w:r w:rsidRPr="00716A3B">
        <w:rPr>
          <w:b/>
          <w:u w:val="single"/>
        </w:rPr>
        <w:t xml:space="preserve">beginning </w:t>
      </w:r>
      <w:r w:rsidR="00401910">
        <w:rPr>
          <w:b/>
          <w:u w:val="single"/>
        </w:rPr>
        <w:t>2</w:t>
      </w:r>
      <w:r w:rsidR="002137F7">
        <w:rPr>
          <w:b/>
          <w:u w:val="single"/>
        </w:rPr>
        <w:t>9</w:t>
      </w:r>
      <w:r w:rsidRPr="00716A3B">
        <w:rPr>
          <w:b/>
          <w:u w:val="single"/>
        </w:rPr>
        <w:t xml:space="preserve">.06.20 PE </w:t>
      </w:r>
      <w:r w:rsidR="00C027DB">
        <w:rPr>
          <w:b/>
          <w:u w:val="single"/>
        </w:rPr>
        <w:t>Beech</w:t>
      </w:r>
      <w:r w:rsidRPr="00716A3B">
        <w:rPr>
          <w:b/>
          <w:u w:val="single"/>
        </w:rPr>
        <w:t xml:space="preserve"> Class</w:t>
      </w:r>
    </w:p>
    <w:p w:rsidR="0082739B" w:rsidRDefault="0082739B">
      <w:r>
        <w:t>As we are not able to hold Sports Day this Term we decided each week we could practise technique and then perform each activity.</w:t>
      </w:r>
    </w:p>
    <w:p w:rsidR="00495ED7" w:rsidRPr="00495ED7" w:rsidRDefault="00495ED7" w:rsidP="00495ED7">
      <w:pPr>
        <w:rPr>
          <w:rFonts w:cstheme="minorHAnsi"/>
        </w:rPr>
      </w:pPr>
      <w:r w:rsidRPr="00495ED7">
        <w:rPr>
          <w:rFonts w:cstheme="minorHAnsi"/>
          <w:b/>
        </w:rPr>
        <w:t>To explore running</w:t>
      </w:r>
      <w:r>
        <w:rPr>
          <w:rFonts w:cstheme="minorHAnsi"/>
        </w:rPr>
        <w:t xml:space="preserve">: </w:t>
      </w:r>
      <w:r w:rsidRPr="00495ED7">
        <w:rPr>
          <w:rFonts w:cstheme="minorHAnsi"/>
        </w:rPr>
        <w:t>Develop skills and teach how to play some basic running games</w:t>
      </w:r>
    </w:p>
    <w:p w:rsidR="00495ED7" w:rsidRPr="00495ED7" w:rsidRDefault="00495ED7" w:rsidP="00495ED7">
      <w:pPr>
        <w:pStyle w:val="ListParagraph"/>
        <w:numPr>
          <w:ilvl w:val="0"/>
          <w:numId w:val="3"/>
        </w:numPr>
        <w:tabs>
          <w:tab w:val="left" w:pos="176"/>
        </w:tabs>
        <w:spacing w:after="0" w:line="240" w:lineRule="auto"/>
        <w:ind w:left="0" w:firstLine="0"/>
        <w:rPr>
          <w:rFonts w:cstheme="minorHAnsi"/>
        </w:rPr>
      </w:pPr>
      <w:r w:rsidRPr="00495ED7">
        <w:rPr>
          <w:rFonts w:cstheme="minorHAnsi"/>
        </w:rPr>
        <w:t>Running in a straight line</w:t>
      </w:r>
    </w:p>
    <w:p w:rsidR="00495ED7" w:rsidRPr="00495ED7" w:rsidRDefault="00495ED7" w:rsidP="00495ED7">
      <w:pPr>
        <w:pStyle w:val="ListParagraph"/>
        <w:numPr>
          <w:ilvl w:val="0"/>
          <w:numId w:val="3"/>
        </w:numPr>
        <w:tabs>
          <w:tab w:val="left" w:pos="176"/>
        </w:tabs>
        <w:spacing w:after="0" w:line="240" w:lineRule="auto"/>
        <w:ind w:left="0" w:firstLine="0"/>
        <w:rPr>
          <w:rFonts w:cstheme="minorHAnsi"/>
          <w:b/>
        </w:rPr>
      </w:pPr>
      <w:r w:rsidRPr="00495ED7">
        <w:rPr>
          <w:rFonts w:cstheme="minorHAnsi"/>
        </w:rPr>
        <w:t>Running fast</w:t>
      </w:r>
    </w:p>
    <w:p w:rsidR="004F61FC" w:rsidRPr="00495ED7" w:rsidRDefault="00495ED7" w:rsidP="00495ED7">
      <w:pPr>
        <w:pStyle w:val="ListParagraph"/>
        <w:numPr>
          <w:ilvl w:val="0"/>
          <w:numId w:val="3"/>
        </w:numPr>
        <w:tabs>
          <w:tab w:val="left" w:pos="176"/>
        </w:tabs>
        <w:spacing w:after="0" w:line="240" w:lineRule="auto"/>
        <w:ind w:left="0" w:firstLine="0"/>
        <w:rPr>
          <w:rFonts w:cstheme="minorHAnsi"/>
          <w:b/>
        </w:rPr>
      </w:pPr>
      <w:r w:rsidRPr="00495ED7">
        <w:rPr>
          <w:rFonts w:cstheme="minorHAnsi"/>
        </w:rPr>
        <w:t>Starting to run fast</w:t>
      </w:r>
    </w:p>
    <w:p w:rsidR="00495ED7" w:rsidRDefault="00495ED7" w:rsidP="009C3B87">
      <w:pPr>
        <w:rPr>
          <w:rFonts w:cstheme="minorHAnsi"/>
          <w:b/>
        </w:rPr>
      </w:pPr>
    </w:p>
    <w:p w:rsidR="002137F7" w:rsidRDefault="00495ED7" w:rsidP="002137F7">
      <w:pPr>
        <w:rPr>
          <w:rFonts w:ascii="Arial" w:hAnsi="Arial"/>
        </w:rPr>
      </w:pPr>
      <w:r w:rsidRPr="00495ED7">
        <w:rPr>
          <w:rFonts w:cstheme="minorHAnsi"/>
          <w:b/>
        </w:rPr>
        <w:t xml:space="preserve">W/up: </w:t>
      </w:r>
      <w:r>
        <w:rPr>
          <w:rFonts w:cstheme="minorHAnsi"/>
        </w:rPr>
        <w:t>W</w:t>
      </w:r>
      <w:r w:rsidRPr="00495ED7">
        <w:rPr>
          <w:rFonts w:cstheme="minorHAnsi"/>
        </w:rPr>
        <w:t>ho stole my treasure</w:t>
      </w:r>
      <w:r>
        <w:rPr>
          <w:rFonts w:cstheme="minorHAnsi"/>
        </w:rPr>
        <w:t xml:space="preserve"> (a great game for the family). One person is the giant and he has a pile of ‘treasure’ in the middle of the room/garden/space. This could consist of balls, cushions, socks, toys etc. everyone has </w:t>
      </w:r>
      <w:proofErr w:type="spellStart"/>
      <w:proofErr w:type="gramStart"/>
      <w:r>
        <w:rPr>
          <w:rFonts w:cstheme="minorHAnsi"/>
        </w:rPr>
        <w:t>there</w:t>
      </w:r>
      <w:proofErr w:type="spellEnd"/>
      <w:proofErr w:type="gramEnd"/>
      <w:r>
        <w:rPr>
          <w:rFonts w:cstheme="minorHAnsi"/>
        </w:rPr>
        <w:t xml:space="preserve"> space in the corner of the room or garden. The giant bellows ‘no one steals my treasure’ and turns away to go for a walk. Behind his back everyone runs and takes 1 item of treasure and returns it to their space. If the giant turns and catches anyone he can take their treasure back. Or he returns look at the pile and bellow ‘who stole my treasure?’. This continues until all the treasure is gone. Everyone counts their treasure to see who has the most. The game then changes and everyone has 2 minutes to steal form each other. Count again and declare the winner.</w:t>
      </w:r>
      <w:r w:rsidR="002137F7" w:rsidRPr="002137F7">
        <w:rPr>
          <w:rFonts w:ascii="Arial" w:hAnsi="Arial"/>
          <w:b/>
        </w:rPr>
        <w:t xml:space="preserve"> </w:t>
      </w:r>
    </w:p>
    <w:p w:rsidR="00495ED7" w:rsidRPr="00495ED7" w:rsidRDefault="00495ED7" w:rsidP="00495ED7">
      <w:pPr>
        <w:rPr>
          <w:rFonts w:cstheme="minorHAnsi"/>
          <w:b/>
        </w:rPr>
      </w:pPr>
      <w:r w:rsidRPr="00495ED7">
        <w:rPr>
          <w:rFonts w:cstheme="minorHAnsi"/>
          <w:b/>
        </w:rPr>
        <w:t>They can only take 1 item at a time!!!!</w:t>
      </w:r>
    </w:p>
    <w:p w:rsidR="00B70C23" w:rsidRDefault="00495ED7" w:rsidP="00495ED7">
      <w:pPr>
        <w:rPr>
          <w:rFonts w:cstheme="minorHAnsi"/>
          <w:b/>
        </w:rPr>
      </w:pPr>
      <w:r w:rsidRPr="00495ED7">
        <w:rPr>
          <w:rFonts w:cstheme="minorHAnsi"/>
          <w:b/>
        </w:rPr>
        <w:t xml:space="preserve">M. Activity: </w:t>
      </w:r>
    </w:p>
    <w:p w:rsidR="002137F7" w:rsidRDefault="002137F7" w:rsidP="00495ED7">
      <w:pPr>
        <w:rPr>
          <w:rFonts w:cstheme="minorHAnsi"/>
        </w:rPr>
      </w:pPr>
      <w:r>
        <w:rPr>
          <w:rFonts w:cstheme="minorHAnsi"/>
        </w:rPr>
        <w:t>1. Click and collect – place objects at a distance. Using a list, they have to run and collect the item one at a time as quickly as they can.</w:t>
      </w:r>
    </w:p>
    <w:p w:rsidR="00B70C23" w:rsidRDefault="00495ED7" w:rsidP="00495ED7">
      <w:pPr>
        <w:rPr>
          <w:rFonts w:cstheme="minorHAnsi"/>
        </w:rPr>
      </w:pPr>
      <w:r w:rsidRPr="00495ED7">
        <w:rPr>
          <w:rFonts w:cstheme="minorHAnsi"/>
        </w:rPr>
        <w:t xml:space="preserve">2. </w:t>
      </w:r>
      <w:r w:rsidR="002137F7">
        <w:rPr>
          <w:rFonts w:cstheme="minorHAnsi"/>
        </w:rPr>
        <w:t>Multiple choice topical questions - write some answers on pieces of paper. They must run and find them and then answer the question on them.</w:t>
      </w:r>
    </w:p>
    <w:p w:rsidR="00495ED7" w:rsidRDefault="00495ED7" w:rsidP="00495ED7">
      <w:pPr>
        <w:rPr>
          <w:rFonts w:cstheme="minorHAnsi"/>
        </w:rPr>
      </w:pPr>
      <w:r w:rsidRPr="00495ED7">
        <w:rPr>
          <w:rFonts w:cstheme="minorHAnsi"/>
        </w:rPr>
        <w:t xml:space="preserve">4. </w:t>
      </w:r>
      <w:r w:rsidR="002137F7">
        <w:rPr>
          <w:rFonts w:cstheme="minorHAnsi"/>
        </w:rPr>
        <w:t>Water balloon relays – fill water balloons with water and have races/relays, carry on your hands, above your head, behind your back etc.  ideal for hot weather</w:t>
      </w:r>
    </w:p>
    <w:p w:rsidR="00B70C23" w:rsidRPr="00495ED7" w:rsidRDefault="00B70C23" w:rsidP="00495ED7">
      <w:pPr>
        <w:rPr>
          <w:rFonts w:cstheme="minorHAnsi"/>
        </w:rPr>
      </w:pPr>
      <w:r>
        <w:rPr>
          <w:rFonts w:cstheme="minorHAnsi"/>
        </w:rPr>
        <w:t>5. Mark out a track and have a simple running race – you could time them and see if they can improve.</w:t>
      </w:r>
    </w:p>
    <w:p w:rsidR="00495ED7" w:rsidRPr="00495ED7" w:rsidRDefault="00495ED7" w:rsidP="00495ED7">
      <w:pPr>
        <w:rPr>
          <w:rFonts w:cstheme="minorHAnsi"/>
        </w:rPr>
      </w:pPr>
      <w:r w:rsidRPr="00495ED7">
        <w:rPr>
          <w:rFonts w:cstheme="minorHAnsi"/>
        </w:rPr>
        <w:t>Ext</w:t>
      </w:r>
      <w:r w:rsidR="002137F7">
        <w:rPr>
          <w:rFonts w:cstheme="minorHAnsi"/>
        </w:rPr>
        <w:t>ension – time and see if they can get faster.</w:t>
      </w:r>
    </w:p>
    <w:p w:rsidR="0082739B" w:rsidRPr="00495ED7" w:rsidRDefault="00495ED7" w:rsidP="00495ED7">
      <w:pPr>
        <w:rPr>
          <w:rFonts w:cstheme="minorHAnsi"/>
        </w:rPr>
      </w:pPr>
      <w:r w:rsidRPr="00495ED7">
        <w:rPr>
          <w:rFonts w:cstheme="minorHAnsi"/>
        </w:rPr>
        <w:t>a/</w:t>
      </w:r>
      <w:proofErr w:type="gramStart"/>
      <w:r w:rsidRPr="00495ED7">
        <w:rPr>
          <w:rFonts w:cstheme="minorHAnsi"/>
        </w:rPr>
        <w:t>c :</w:t>
      </w:r>
      <w:proofErr w:type="gramEnd"/>
      <w:r w:rsidRPr="00495ED7">
        <w:rPr>
          <w:rFonts w:cstheme="minorHAnsi"/>
        </w:rPr>
        <w:t xml:space="preserve"> run/ walk fast over a shorter distance with reward at the end</w:t>
      </w:r>
      <w:r w:rsidR="002137F7">
        <w:rPr>
          <w:rFonts w:cstheme="minorHAnsi"/>
        </w:rPr>
        <w:t>. Use naming pictures instead of asking questions</w:t>
      </w:r>
      <w:bookmarkStart w:id="0" w:name="_GoBack"/>
      <w:bookmarkEnd w:id="0"/>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 xml:space="preserve">Perform the activity at a slower pace. Use objects to collect along </w:t>
      </w:r>
      <w:r w:rsidR="00401910">
        <w:rPr>
          <w:rFonts w:cstheme="minorHAnsi"/>
        </w:rPr>
        <w:t>the way, such as cards with information on or toys.</w:t>
      </w:r>
      <w:r>
        <w:rPr>
          <w:rFonts w:cstheme="minorHAnsi"/>
        </w:rPr>
        <w:t xml:space="preserve"> </w:t>
      </w:r>
    </w:p>
    <w:p w:rsidR="0082739B" w:rsidRDefault="0082739B" w:rsidP="0082739B">
      <w:r>
        <w:t xml:space="preserve">Equipment: </w:t>
      </w:r>
      <w:r w:rsidR="00401910">
        <w:t>stop watch</w:t>
      </w:r>
    </w:p>
    <w:p w:rsidR="004E2D83" w:rsidRDefault="00716A3B" w:rsidP="0082739B">
      <w:r>
        <w:t xml:space="preserve">You can record your </w:t>
      </w:r>
      <w:r w:rsidR="006A4B45">
        <w:t>time</w:t>
      </w:r>
      <w:r>
        <w:t xml:space="preserve"> and send it to Mr Gardner on the school email and so that we can collate the results and let you know how you did.</w:t>
      </w:r>
    </w:p>
    <w:p w:rsidR="004E2D83" w:rsidRDefault="004E2D83" w:rsidP="0082739B">
      <w:r>
        <w:t xml:space="preserve">Alternative Session </w:t>
      </w:r>
      <w:r w:rsidR="00B70C23">
        <w:t>2</w:t>
      </w:r>
      <w:r>
        <w:t>:</w:t>
      </w:r>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lastRenderedPageBreak/>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401910" w:rsidRDefault="004E2D83" w:rsidP="004E2D83">
      <w:pPr>
        <w:rPr>
          <w:rFonts w:cstheme="minorHAnsi"/>
        </w:rPr>
      </w:pPr>
      <w:r w:rsidRPr="000A12F9">
        <w:rPr>
          <w:rFonts w:cstheme="minorHAnsi"/>
        </w:rPr>
        <w:t>Heads, shoulders knees and toes.</w:t>
      </w:r>
    </w:p>
    <w:sectPr w:rsidR="004E2D83" w:rsidRPr="00401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11F"/>
    <w:multiLevelType w:val="hybridMultilevel"/>
    <w:tmpl w:val="76E23E96"/>
    <w:lvl w:ilvl="0" w:tplc="99887540">
      <w:numFmt w:val="bullet"/>
      <w:lvlText w:val="•"/>
      <w:lvlJc w:val="left"/>
      <w:pPr>
        <w:ind w:left="765" w:hanging="360"/>
      </w:pPr>
      <w:rPr>
        <w:rFonts w:ascii="Arial" w:eastAsiaTheme="minorHAnsi" w:hAnsi="Arial" w:cs="Aria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E22CB"/>
    <w:rsid w:val="0020217A"/>
    <w:rsid w:val="002137F7"/>
    <w:rsid w:val="002D04C8"/>
    <w:rsid w:val="00393477"/>
    <w:rsid w:val="00401910"/>
    <w:rsid w:val="00495ED7"/>
    <w:rsid w:val="004E2D83"/>
    <w:rsid w:val="004F61FC"/>
    <w:rsid w:val="00551196"/>
    <w:rsid w:val="00562832"/>
    <w:rsid w:val="006368C5"/>
    <w:rsid w:val="006A4B45"/>
    <w:rsid w:val="00716A3B"/>
    <w:rsid w:val="008262DF"/>
    <w:rsid w:val="0082739B"/>
    <w:rsid w:val="009C3B87"/>
    <w:rsid w:val="009F1430"/>
    <w:rsid w:val="00A432E4"/>
    <w:rsid w:val="00B6507D"/>
    <w:rsid w:val="00B70C23"/>
    <w:rsid w:val="00BC4DEA"/>
    <w:rsid w:val="00C027DB"/>
    <w:rsid w:val="00C6425E"/>
    <w:rsid w:val="00CD5B9F"/>
    <w:rsid w:val="00E8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3E44"/>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1</TotalTime>
  <Pages>2</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2020-06-26T13:18:00Z</dcterms:created>
  <dcterms:modified xsi:type="dcterms:W3CDTF">2020-06-26T13:18:00Z</dcterms:modified>
</cp:coreProperties>
</file>