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4CC" w:rsidRDefault="00006908">
      <w:r>
        <w:rPr>
          <w:noProof/>
        </w:rPr>
        <w:drawing>
          <wp:inline distT="0" distB="0" distL="0" distR="0">
            <wp:extent cx="5731510" cy="3770259"/>
            <wp:effectExtent l="0" t="0" r="2540" b="1905"/>
            <wp:docPr id="1" name="Picture 1" descr="Fruit Kebabs | Dessert Recipes | Goodto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uit Kebabs | Dessert Recipes | GoodtoKno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7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8CD" w:rsidRDefault="00AC18CD">
      <w:r>
        <w:rPr>
          <w:noProof/>
        </w:rPr>
        <w:drawing>
          <wp:inline distT="0" distB="0" distL="0" distR="0">
            <wp:extent cx="5731510" cy="3223974"/>
            <wp:effectExtent l="0" t="0" r="2540" b="0"/>
            <wp:docPr id="2" name="Picture 2" descr="4 Easy &amp; Healthy Fruit Kebabs! - HGTV Handmad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 Easy &amp; Healthy Fruit Kebabs! - HGTV Handmade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1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08"/>
    <w:rsid w:val="00006908"/>
    <w:rsid w:val="006604CC"/>
    <w:rsid w:val="00AC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D04C3"/>
  <w15:chartTrackingRefBased/>
  <w15:docId w15:val="{AF67A605-BC2A-4B06-8AA7-E1132DFB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F912963A</Template>
  <TotalTime>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2020-06-23T11:12:00Z</dcterms:created>
  <dcterms:modified xsi:type="dcterms:W3CDTF">2020-06-23T11:27:00Z</dcterms:modified>
</cp:coreProperties>
</file>