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9B8" w:rsidRPr="00801C6A" w:rsidRDefault="00FC7705">
      <w:pPr>
        <w:rPr>
          <w:rFonts w:ascii="SassoonCRInfant" w:hAnsi="SassoonCRInfant"/>
          <w:sz w:val="32"/>
        </w:rPr>
      </w:pPr>
      <w:r w:rsidRPr="00FC7705">
        <w:rPr>
          <w:rFonts w:ascii="SassoonCRInfant" w:hAnsi="SassoonCRInfant"/>
          <w:noProof/>
          <w:sz w:val="32"/>
          <w:lang w:eastAsia="en-GB"/>
        </w:rPr>
        <w:drawing>
          <wp:anchor distT="0" distB="0" distL="114300" distR="114300" simplePos="0" relativeHeight="251676672" behindDoc="0" locked="0" layoutInCell="1" allowOverlap="1" wp14:anchorId="25B05AB5" wp14:editId="7994A645">
            <wp:simplePos x="0" y="0"/>
            <wp:positionH relativeFrom="column">
              <wp:posOffset>6038850</wp:posOffset>
            </wp:positionH>
            <wp:positionV relativeFrom="paragraph">
              <wp:posOffset>485775</wp:posOffset>
            </wp:positionV>
            <wp:extent cx="438150" cy="466090"/>
            <wp:effectExtent l="0" t="0" r="0" b="0"/>
            <wp:wrapNone/>
            <wp:docPr id="17" name="Picture 17" descr="http://sweetclipart.com/multisite/sweetclipart/files/imagecache/gallery_thumb/pan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weetclipart.com/multisite/sweetclipart/files/imagecache/gallery_thumb/pans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705">
        <w:rPr>
          <w:rFonts w:ascii="SassoonCRInfant" w:hAnsi="SassoonCRInfant"/>
          <w:noProof/>
          <w:sz w:val="32"/>
          <w:lang w:eastAsia="en-GB"/>
        </w:rPr>
        <w:drawing>
          <wp:anchor distT="0" distB="0" distL="114300" distR="114300" simplePos="0" relativeHeight="251677696" behindDoc="0" locked="0" layoutInCell="1" allowOverlap="1" wp14:anchorId="77510E8C" wp14:editId="7BA816D4">
            <wp:simplePos x="0" y="0"/>
            <wp:positionH relativeFrom="column">
              <wp:posOffset>8296275</wp:posOffset>
            </wp:positionH>
            <wp:positionV relativeFrom="paragraph">
              <wp:posOffset>485775</wp:posOffset>
            </wp:positionV>
            <wp:extent cx="438150" cy="466117"/>
            <wp:effectExtent l="0" t="0" r="0" b="0"/>
            <wp:wrapNone/>
            <wp:docPr id="18" name="Picture 18" descr="http://sweetclipart.com/multisite/sweetclipart/files/imagecache/gallery_thumb/pan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weetclipart.com/multisite/sweetclipart/files/imagecache/gallery_thumb/pans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146859B3" wp14:editId="0245F2BC">
            <wp:simplePos x="0" y="0"/>
            <wp:positionH relativeFrom="column">
              <wp:posOffset>3155315</wp:posOffset>
            </wp:positionH>
            <wp:positionV relativeFrom="paragraph">
              <wp:posOffset>487680</wp:posOffset>
            </wp:positionV>
            <wp:extent cx="438150" cy="466117"/>
            <wp:effectExtent l="0" t="0" r="0" b="0"/>
            <wp:wrapNone/>
            <wp:docPr id="16" name="Picture 16" descr="http://sweetclipart.com/multisite/sweetclipart/files/imagecache/gallery_thumb/pan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weetclipart.com/multisite/sweetclipart/files/imagecache/gallery_thumb/pans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897890</wp:posOffset>
            </wp:positionH>
            <wp:positionV relativeFrom="paragraph">
              <wp:posOffset>487680</wp:posOffset>
            </wp:positionV>
            <wp:extent cx="438150" cy="466117"/>
            <wp:effectExtent l="0" t="0" r="0" b="0"/>
            <wp:wrapNone/>
            <wp:docPr id="15" name="Picture 15" descr="http://sweetclipart.com/multisite/sweetclipart/files/imagecache/gallery_thumb/pan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weetclipart.com/multisite/sweetclipart/files/imagecache/gallery_thumb/pans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66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Pr="00FC7705">
        <w:rPr>
          <w:rFonts w:ascii="SassoonCRInfant" w:hAnsi="SassoonCRInfant"/>
          <w:noProof/>
          <w:sz w:val="32"/>
          <w:lang w:eastAsia="en-GB"/>
        </w:rPr>
        <w:drawing>
          <wp:anchor distT="0" distB="0" distL="114300" distR="114300" simplePos="0" relativeHeight="251669504" behindDoc="0" locked="0" layoutInCell="1" allowOverlap="1" wp14:anchorId="0728D504" wp14:editId="4480B246">
            <wp:simplePos x="0" y="0"/>
            <wp:positionH relativeFrom="column">
              <wp:posOffset>6096000</wp:posOffset>
            </wp:positionH>
            <wp:positionV relativeFrom="paragraph">
              <wp:posOffset>5728970</wp:posOffset>
            </wp:positionV>
            <wp:extent cx="542925" cy="490220"/>
            <wp:effectExtent l="0" t="0" r="0" b="5080"/>
            <wp:wrapNone/>
            <wp:docPr id="13" name="Picture 13" descr="http://www.clipartkid.com/images/7/plant-clipart-ughrrg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kid.com/images/7/plant-clipart-ughrrg-clipar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7705">
        <w:rPr>
          <w:rFonts w:ascii="SassoonCRInfant" w:hAnsi="SassoonCRInfant"/>
          <w:noProof/>
          <w:sz w:val="32"/>
          <w:lang w:eastAsia="en-GB"/>
        </w:rPr>
        <w:drawing>
          <wp:anchor distT="0" distB="0" distL="114300" distR="114300" simplePos="0" relativeHeight="251668480" behindDoc="0" locked="0" layoutInCell="1" allowOverlap="1" wp14:anchorId="18440DA2" wp14:editId="05CBD067">
            <wp:simplePos x="0" y="0"/>
            <wp:positionH relativeFrom="column">
              <wp:posOffset>8077200</wp:posOffset>
            </wp:positionH>
            <wp:positionV relativeFrom="paragraph">
              <wp:posOffset>5724525</wp:posOffset>
            </wp:positionV>
            <wp:extent cx="542925" cy="490804"/>
            <wp:effectExtent l="0" t="0" r="0" b="5080"/>
            <wp:wrapNone/>
            <wp:docPr id="12" name="Picture 12" descr="http://www.clipartkid.com/images/7/plant-clipart-ughrrg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kid.com/images/7/plant-clipart-ughrrg-clipar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9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706BD02" wp14:editId="588DDB67">
            <wp:simplePos x="0" y="0"/>
            <wp:positionH relativeFrom="column">
              <wp:posOffset>993140</wp:posOffset>
            </wp:positionH>
            <wp:positionV relativeFrom="paragraph">
              <wp:posOffset>5726430</wp:posOffset>
            </wp:positionV>
            <wp:extent cx="542925" cy="490804"/>
            <wp:effectExtent l="0" t="0" r="0" b="5080"/>
            <wp:wrapNone/>
            <wp:docPr id="11" name="Picture 11" descr="http://www.clipartkid.com/images/7/plant-clipart-ughrrg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kid.com/images/7/plant-clipart-ughrrg-clipar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9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798FF87" wp14:editId="238FBB68">
            <wp:simplePos x="0" y="0"/>
            <wp:positionH relativeFrom="column">
              <wp:posOffset>2974340</wp:posOffset>
            </wp:positionH>
            <wp:positionV relativeFrom="paragraph">
              <wp:posOffset>5721985</wp:posOffset>
            </wp:positionV>
            <wp:extent cx="542925" cy="490804"/>
            <wp:effectExtent l="0" t="0" r="0" b="5080"/>
            <wp:wrapNone/>
            <wp:docPr id="2" name="Picture 2" descr="http://www.clipartkid.com/images/7/plant-clipart-ughrrg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kid.com/images/7/plant-clipart-ughrrg-clipar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90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5C8" w:rsidRPr="007867E6">
        <w:rPr>
          <w:rFonts w:ascii="SassoonCRInfant" w:hAnsi="SassoonCR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3" behindDoc="0" locked="0" layoutInCell="1" allowOverlap="1" wp14:anchorId="68CEA4BD" wp14:editId="5A92DE78">
                <wp:simplePos x="0" y="0"/>
                <wp:positionH relativeFrom="column">
                  <wp:posOffset>83185</wp:posOffset>
                </wp:positionH>
                <wp:positionV relativeFrom="paragraph">
                  <wp:posOffset>52070</wp:posOffset>
                </wp:positionV>
                <wp:extent cx="4394835" cy="6337300"/>
                <wp:effectExtent l="38100" t="38100" r="62865" b="635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835" cy="633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7E6" w:rsidRPr="00631A0C" w:rsidRDefault="007867E6" w:rsidP="007867E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Science </w:t>
                            </w:r>
                            <w:r w:rsidR="002D38BE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Challenge</w:t>
                            </w:r>
                          </w:p>
                          <w:p w:rsidR="000E4E9E" w:rsidRPr="00631A0C" w:rsidRDefault="00FC7705" w:rsidP="007867E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Plants</w:t>
                            </w:r>
                          </w:p>
                          <w:p w:rsidR="00FC7705" w:rsidRPr="00631A0C" w:rsidRDefault="002D38BE" w:rsidP="00B055C8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Your challenge</w:t>
                            </w:r>
                            <w:r w:rsidR="0088747D"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is t</w:t>
                            </w:r>
                            <w:r w:rsidR="00FC7705" w:rsidRPr="00631A0C">
                              <w:rPr>
                                <w:rFonts w:ascii="Comic Sans MS" w:hAnsi="Comic Sans MS"/>
                                <w:sz w:val="28"/>
                              </w:rPr>
                              <w:t>o go on a plant hunt!</w:t>
                            </w:r>
                          </w:p>
                          <w:p w:rsidR="00FC7705" w:rsidRPr="00631A0C" w:rsidRDefault="00FC7705" w:rsidP="00B055C8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Can you find:</w:t>
                            </w:r>
                          </w:p>
                          <w:p w:rsidR="00FC7705" w:rsidRPr="00631A0C" w:rsidRDefault="00FC7705" w:rsidP="00FC770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with leaves that aren’t green?</w:t>
                            </w:r>
                          </w:p>
                          <w:p w:rsidR="00FC7705" w:rsidRPr="00631A0C" w:rsidRDefault="00FC7705" w:rsidP="00FC770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growing somewhere unusual, for example in a crack in the pavement or the</w:t>
                            </w:r>
                            <w:r w:rsidR="002D38BE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walls?</w:t>
                            </w:r>
                          </w:p>
                          <w:p w:rsidR="00FC7705" w:rsidRPr="00631A0C" w:rsidRDefault="00FC7705" w:rsidP="00FC770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A plant that is </w:t>
                            </w:r>
                            <w:r w:rsidR="002D38BE">
                              <w:rPr>
                                <w:rFonts w:ascii="Comic Sans MS" w:hAnsi="Comic Sans MS"/>
                                <w:sz w:val="28"/>
                              </w:rPr>
                              <w:t>shorter</w:t>
                            </w: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than you?</w:t>
                            </w:r>
                          </w:p>
                          <w:p w:rsidR="00FC7705" w:rsidRPr="002D38BE" w:rsidRDefault="00FC7705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with flowers that are more than one colour?</w:t>
                            </w:r>
                          </w:p>
                          <w:p w:rsidR="00FC7705" w:rsidRPr="00631A0C" w:rsidRDefault="00FC7705" w:rsidP="00FC770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that smells nice?</w:t>
                            </w:r>
                          </w:p>
                          <w:p w:rsidR="00FC7705" w:rsidRDefault="00FC7705" w:rsidP="00FC770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that bees like?</w:t>
                            </w:r>
                          </w:p>
                          <w:p w:rsidR="002D38BE" w:rsidRPr="002D38BE" w:rsidRDefault="002D38BE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FC7705" w:rsidRPr="00631A0C" w:rsidRDefault="00FC7705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You could record your findings with photos, drawings </w:t>
                            </w:r>
                            <w:r w:rsidR="002D38BE">
                              <w:rPr>
                                <w:rFonts w:ascii="Comic Sans MS" w:hAnsi="Comic Sans MS"/>
                                <w:sz w:val="28"/>
                              </w:rPr>
                              <w:t>and</w:t>
                            </w: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writing</w:t>
                            </w:r>
                            <w:r w:rsidR="002D38BE"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  <w:p w:rsidR="007867E6" w:rsidRPr="00631A0C" w:rsidRDefault="007867E6" w:rsidP="007867E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EA4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55pt;margin-top:4.1pt;width:346.05pt;height:499pt;z-index:25165926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" strokecolor="#00b050" strokeweight="8pt">
                <v:stroke linestyle="thickBetweenThin"/>
                <v:textbox>
                  <w:txbxContent>
                    <w:p w:rsidR="007867E6" w:rsidRPr="00631A0C" w:rsidRDefault="007867E6" w:rsidP="007867E6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631A0C"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Science </w:t>
                      </w:r>
                      <w:r w:rsidR="002D38BE">
                        <w:rPr>
                          <w:rFonts w:ascii="Comic Sans MS" w:hAnsi="Comic Sans MS"/>
                          <w:sz w:val="36"/>
                          <w:u w:val="single"/>
                        </w:rPr>
                        <w:t>Challenge</w:t>
                      </w:r>
                    </w:p>
                    <w:p w:rsidR="000E4E9E" w:rsidRPr="00631A0C" w:rsidRDefault="00FC7705" w:rsidP="007867E6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631A0C">
                        <w:rPr>
                          <w:rFonts w:ascii="Comic Sans MS" w:hAnsi="Comic Sans MS"/>
                          <w:sz w:val="36"/>
                          <w:u w:val="single"/>
                        </w:rPr>
                        <w:t>Plants</w:t>
                      </w:r>
                    </w:p>
                    <w:p w:rsidR="00FC7705" w:rsidRPr="00631A0C" w:rsidRDefault="002D38BE" w:rsidP="00B055C8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Your challenge</w:t>
                      </w:r>
                      <w:r w:rsidR="0088747D" w:rsidRPr="00631A0C">
                        <w:rPr>
                          <w:rFonts w:ascii="Comic Sans MS" w:hAnsi="Comic Sans MS"/>
                          <w:sz w:val="28"/>
                        </w:rPr>
                        <w:t xml:space="preserve"> is t</w:t>
                      </w:r>
                      <w:r w:rsidR="00FC7705" w:rsidRPr="00631A0C">
                        <w:rPr>
                          <w:rFonts w:ascii="Comic Sans MS" w:hAnsi="Comic Sans MS"/>
                          <w:sz w:val="28"/>
                        </w:rPr>
                        <w:t>o go on a plant hunt!</w:t>
                      </w:r>
                    </w:p>
                    <w:p w:rsidR="00FC7705" w:rsidRPr="00631A0C" w:rsidRDefault="00FC7705" w:rsidP="00B055C8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Can you find:</w:t>
                      </w:r>
                    </w:p>
                    <w:p w:rsidR="00FC7705" w:rsidRPr="00631A0C" w:rsidRDefault="00FC7705" w:rsidP="00FC770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with leaves that aren’t green?</w:t>
                      </w:r>
                    </w:p>
                    <w:p w:rsidR="00FC7705" w:rsidRPr="00631A0C" w:rsidRDefault="00FC7705" w:rsidP="00FC770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growing somewhere unusual, for example in a crack in the pavement or the</w:t>
                      </w:r>
                      <w:r w:rsidR="002D38BE">
                        <w:rPr>
                          <w:rFonts w:ascii="Comic Sans MS" w:hAnsi="Comic Sans MS"/>
                          <w:sz w:val="28"/>
                        </w:rPr>
                        <w:t xml:space="preserve"> walls?</w:t>
                      </w:r>
                    </w:p>
                    <w:p w:rsidR="00FC7705" w:rsidRPr="00631A0C" w:rsidRDefault="00FC7705" w:rsidP="00FC770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A plant that is </w:t>
                      </w:r>
                      <w:r w:rsidR="002D38BE">
                        <w:rPr>
                          <w:rFonts w:ascii="Comic Sans MS" w:hAnsi="Comic Sans MS"/>
                          <w:sz w:val="28"/>
                        </w:rPr>
                        <w:t>shorter</w:t>
                      </w: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 than you?</w:t>
                      </w:r>
                    </w:p>
                    <w:p w:rsidR="00FC7705" w:rsidRPr="002D38BE" w:rsidRDefault="00FC7705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with flowers that are more than one colour?</w:t>
                      </w:r>
                    </w:p>
                    <w:p w:rsidR="00FC7705" w:rsidRPr="00631A0C" w:rsidRDefault="00FC7705" w:rsidP="00FC770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that smells nice?</w:t>
                      </w:r>
                    </w:p>
                    <w:p w:rsidR="00FC7705" w:rsidRDefault="00FC7705" w:rsidP="00FC770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that bees like?</w:t>
                      </w:r>
                    </w:p>
                    <w:p w:rsidR="002D38BE" w:rsidRPr="002D38BE" w:rsidRDefault="002D38BE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FC7705" w:rsidRPr="00631A0C" w:rsidRDefault="00FC7705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You could record your findings with photos, drawings </w:t>
                      </w:r>
                      <w:r w:rsidR="002D38BE">
                        <w:rPr>
                          <w:rFonts w:ascii="Comic Sans MS" w:hAnsi="Comic Sans MS"/>
                          <w:sz w:val="28"/>
                        </w:rPr>
                        <w:t>and</w:t>
                      </w: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 writing</w:t>
                      </w:r>
                      <w:r w:rsidR="002D38BE"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  <w:p w:rsidR="007867E6" w:rsidRPr="00631A0C" w:rsidRDefault="007867E6" w:rsidP="007867E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67E6" w:rsidRPr="007867E6">
        <w:rPr>
          <w:rFonts w:ascii="SassoonCRInfant" w:hAnsi="SassoonCRInfant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85DE27" wp14:editId="40A82F65">
                <wp:simplePos x="0" y="0"/>
                <wp:positionH relativeFrom="column">
                  <wp:posOffset>5166272</wp:posOffset>
                </wp:positionH>
                <wp:positionV relativeFrom="paragraph">
                  <wp:posOffset>38275</wp:posOffset>
                </wp:positionV>
                <wp:extent cx="4395120" cy="6337738"/>
                <wp:effectExtent l="38100" t="38100" r="62865" b="603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5120" cy="63377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8BE" w:rsidRPr="00631A0C" w:rsidRDefault="002D38BE" w:rsidP="002D38B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Science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Challenge</w:t>
                            </w:r>
                          </w:p>
                          <w:p w:rsidR="002D38BE" w:rsidRPr="00631A0C" w:rsidRDefault="002D38BE" w:rsidP="002D38B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Plants</w:t>
                            </w:r>
                          </w:p>
                          <w:p w:rsidR="002D38BE" w:rsidRPr="00631A0C" w:rsidRDefault="002D38BE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Your challenge</w:t>
                            </w: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is to go on a plant hunt!</w:t>
                            </w:r>
                          </w:p>
                          <w:p w:rsidR="002D38BE" w:rsidRPr="00631A0C" w:rsidRDefault="002D38BE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Can you find:</w:t>
                            </w:r>
                          </w:p>
                          <w:p w:rsidR="002D38BE" w:rsidRPr="00631A0C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with leaves that aren’t green?</w:t>
                            </w:r>
                          </w:p>
                          <w:p w:rsidR="002D38BE" w:rsidRPr="00631A0C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growing somewhere unusual, for example in a crack in the pavement or the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walls?</w:t>
                            </w:r>
                          </w:p>
                          <w:p w:rsidR="002D38BE" w:rsidRPr="00631A0C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A plant that is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shorter</w:t>
                            </w: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than you?</w:t>
                            </w:r>
                          </w:p>
                          <w:p w:rsidR="002D38BE" w:rsidRPr="002D38BE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with flowers that are more than one colour?</w:t>
                            </w:r>
                          </w:p>
                          <w:p w:rsidR="002D38BE" w:rsidRPr="00631A0C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that smells nice?</w:t>
                            </w:r>
                          </w:p>
                          <w:p w:rsidR="002D38BE" w:rsidRDefault="002D38BE" w:rsidP="002D38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>A plant that bees like?</w:t>
                            </w:r>
                          </w:p>
                          <w:p w:rsidR="002D38BE" w:rsidRPr="002D38BE" w:rsidRDefault="002D38BE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2D38BE" w:rsidRPr="00631A0C" w:rsidRDefault="002D38BE" w:rsidP="002D38BE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You could record your findings with photos, drawings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and</w:t>
                            </w:r>
                            <w:r w:rsidRPr="00631A0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writing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.</w:t>
                            </w:r>
                          </w:p>
                          <w:p w:rsidR="00B055C8" w:rsidRPr="00631A0C" w:rsidRDefault="00B055C8" w:rsidP="00B055C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:rsidR="007867E6" w:rsidRPr="00631A0C" w:rsidRDefault="007867E6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5DE27" id="_x0000_s1027" type="#_x0000_t202" style="position:absolute;margin-left:406.8pt;margin-top:3pt;width:346.05pt;height:499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" strokecolor="#00b050" strokeweight="8pt">
                <v:stroke linestyle="thickBetweenThin"/>
                <v:textbox>
                  <w:txbxContent>
                    <w:p w:rsidR="002D38BE" w:rsidRPr="00631A0C" w:rsidRDefault="002D38BE" w:rsidP="002D38BE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631A0C"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Science </w:t>
                      </w: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Challenge</w:t>
                      </w:r>
                    </w:p>
                    <w:p w:rsidR="002D38BE" w:rsidRPr="00631A0C" w:rsidRDefault="002D38BE" w:rsidP="002D38BE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631A0C">
                        <w:rPr>
                          <w:rFonts w:ascii="Comic Sans MS" w:hAnsi="Comic Sans MS"/>
                          <w:sz w:val="36"/>
                          <w:u w:val="single"/>
                        </w:rPr>
                        <w:t>Plants</w:t>
                      </w:r>
                    </w:p>
                    <w:p w:rsidR="002D38BE" w:rsidRPr="00631A0C" w:rsidRDefault="002D38BE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Your challenge</w:t>
                      </w: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 is to go on a plant hunt!</w:t>
                      </w:r>
                    </w:p>
                    <w:p w:rsidR="002D38BE" w:rsidRPr="00631A0C" w:rsidRDefault="002D38BE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Can you find:</w:t>
                      </w:r>
                    </w:p>
                    <w:p w:rsidR="002D38BE" w:rsidRPr="00631A0C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with leaves that aren’t green?</w:t>
                      </w:r>
                    </w:p>
                    <w:p w:rsidR="002D38BE" w:rsidRPr="00631A0C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growing somewhere unusual, for example in a crack in the pavement or the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walls?</w:t>
                      </w:r>
                    </w:p>
                    <w:p w:rsidR="002D38BE" w:rsidRPr="00631A0C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A plant that is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shorter</w:t>
                      </w: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 than you?</w:t>
                      </w:r>
                    </w:p>
                    <w:p w:rsidR="002D38BE" w:rsidRPr="002D38BE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with flowers that are more than one colour?</w:t>
                      </w:r>
                    </w:p>
                    <w:p w:rsidR="002D38BE" w:rsidRPr="00631A0C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that smells nice?</w:t>
                      </w:r>
                    </w:p>
                    <w:p w:rsidR="002D38BE" w:rsidRDefault="002D38BE" w:rsidP="002D38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>A plant that bees like?</w:t>
                      </w:r>
                    </w:p>
                    <w:p w:rsidR="002D38BE" w:rsidRPr="002D38BE" w:rsidRDefault="002D38BE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2D38BE" w:rsidRPr="00631A0C" w:rsidRDefault="002D38BE" w:rsidP="002D38BE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You could record your findings with photos, drawings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and</w:t>
                      </w:r>
                      <w:r w:rsidRPr="00631A0C">
                        <w:rPr>
                          <w:rFonts w:ascii="Comic Sans MS" w:hAnsi="Comic Sans MS"/>
                          <w:sz w:val="28"/>
                        </w:rPr>
                        <w:t xml:space="preserve"> writing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.</w:t>
                      </w:r>
                    </w:p>
                    <w:p w:rsidR="00B055C8" w:rsidRPr="00631A0C" w:rsidRDefault="00B055C8" w:rsidP="00B055C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:rsidR="007867E6" w:rsidRPr="00631A0C" w:rsidRDefault="007867E6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6A69B8" w:rsidRPr="00801C6A" w:rsidSect="007867E6">
      <w:pgSz w:w="16838" w:h="11906" w:orient="landscape"/>
      <w:pgMar w:top="567" w:right="678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2D6808"/>
    <w:multiLevelType w:val="hybridMultilevel"/>
    <w:tmpl w:val="9D901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D6EE8"/>
    <w:multiLevelType w:val="hybridMultilevel"/>
    <w:tmpl w:val="042C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2511FD"/>
    <w:multiLevelType w:val="hybridMultilevel"/>
    <w:tmpl w:val="B9BA8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37A0"/>
    <w:multiLevelType w:val="multilevel"/>
    <w:tmpl w:val="84AAFA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890"/>
    <w:rsid w:val="000E4E9E"/>
    <w:rsid w:val="00152136"/>
    <w:rsid w:val="002949CF"/>
    <w:rsid w:val="002D38BE"/>
    <w:rsid w:val="00416394"/>
    <w:rsid w:val="005C1890"/>
    <w:rsid w:val="00631A0C"/>
    <w:rsid w:val="006A69B8"/>
    <w:rsid w:val="007867E6"/>
    <w:rsid w:val="007E106A"/>
    <w:rsid w:val="00801C6A"/>
    <w:rsid w:val="0088747D"/>
    <w:rsid w:val="00B055C8"/>
    <w:rsid w:val="00C54502"/>
    <w:rsid w:val="00F80C57"/>
    <w:rsid w:val="00FC0628"/>
    <w:rsid w:val="00FC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680E7"/>
  <w15:chartTrackingRefBased/>
  <w15:docId w15:val="{6FC1979B-6D95-43FF-B234-8BC2DF5F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1890"/>
    <w:rPr>
      <w:b/>
      <w:bCs/>
    </w:rPr>
  </w:style>
  <w:style w:type="paragraph" w:styleId="ListParagraph">
    <w:name w:val="List Paragraph"/>
    <w:basedOn w:val="Normal"/>
    <w:uiPriority w:val="34"/>
    <w:qFormat/>
    <w:rsid w:val="005C1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5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10E93EF0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staffkh2</dc:creator>
  <cp:keywords/>
  <dc:description/>
  <cp:lastModifiedBy>Leanne Woods</cp:lastModifiedBy>
  <cp:revision>3</cp:revision>
  <cp:lastPrinted>2020-06-12T15:17:00Z</cp:lastPrinted>
  <dcterms:created xsi:type="dcterms:W3CDTF">2016-11-13T18:57:00Z</dcterms:created>
  <dcterms:modified xsi:type="dcterms:W3CDTF">2020-06-12T15:18:00Z</dcterms:modified>
</cp:coreProperties>
</file>