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D6D" w:rsidRDefault="003476FD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2555676" cy="4543425"/>
            <wp:effectExtent l="0" t="0" r="0" b="0"/>
            <wp:docPr id="1" name="Picture 1" descr="Sunflower handprint Grandma would love this. (With images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nflower handprint Grandma would love this. (With images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717" cy="455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2548731" cy="3619500"/>
            <wp:effectExtent l="0" t="0" r="4445" b="0"/>
            <wp:docPr id="2" name="Picture 2" descr="Handprint Sunflower Craft Project – Cool Ideas How to Paint a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print Sunflower Craft Project – Cool Ideas How to Paint a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141" cy="362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6FD" w:rsidRDefault="003476FD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4838700" cy="3219935"/>
            <wp:effectExtent l="0" t="0" r="0" b="0"/>
            <wp:docPr id="3" name="Picture 3" descr="Handprint Sunflower Craft | LearnCreateLove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dprint Sunflower Craft | LearnCreateLove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650" cy="32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76FD" w:rsidSect="003476FD">
      <w:pgSz w:w="11906" w:h="16838"/>
      <w:pgMar w:top="567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FD"/>
    <w:rsid w:val="000D1D6D"/>
    <w:rsid w:val="0034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A5AB1"/>
  <w15:chartTrackingRefBased/>
  <w15:docId w15:val="{5400E535-BEB7-4D95-88C5-59581C74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%3A%2F%2Flearncreatelove.com%2Fhandprint-sunflower-craft%2F&amp;psig=AOvVaw3-67Vs2pmIBGgH_zquY89C&amp;ust=1591714752482000&amp;source=images&amp;cd=vfe&amp;ved=0CAIQjRxqFwoTCLDcwN698ukCFQAAAAAdAAAAABAO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pinterest.com%2Fpin%2F226305949996372819%2F&amp;psig=AOvVaw3-67Vs2pmIBGgH_zquY89C&amp;ust=1591714752482000&amp;source=images&amp;cd=vfe&amp;ved=0CAIQjRxqFwoTCLDcwN698ukCFQAAAAAdAAAAABAI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google.co.uk/url?sa=i&amp;url=https%3A%2F%2Fwww.pinterest.com%2Fpin%2F204773114291075185%2F&amp;psig=AOvVaw3-67Vs2pmIBGgH_zquY89C&amp;ust=1591714752482000&amp;source=images&amp;cd=vfe&amp;ved=0CAIQjRxqFwoTCLDcwN698ukCFQAAAAAdAAAAABAD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A509F01B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2020-06-08T14:59:00Z</dcterms:created>
  <dcterms:modified xsi:type="dcterms:W3CDTF">2020-06-08T15:01:00Z</dcterms:modified>
</cp:coreProperties>
</file>