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48E8" w:rsidRDefault="002A579A">
      <w:r>
        <w:rPr>
          <w:rFonts w:ascii="Arial" w:hAnsi="Arial" w:cs="Arial"/>
          <w:noProof/>
          <w:color w:val="2962FF"/>
          <w:sz w:val="20"/>
          <w:szCs w:val="20"/>
        </w:rPr>
        <w:drawing>
          <wp:inline distT="0" distB="0" distL="0" distR="0">
            <wp:extent cx="6134100" cy="4381500"/>
            <wp:effectExtent l="0" t="0" r="0" b="0"/>
            <wp:docPr id="1" name="Picture 1" descr="4 Seasons Nature Tree Craft for Kids -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4 Seasons Nature Tree Craft for Kids -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3073" cy="4387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579A" w:rsidRDefault="002A579A"/>
    <w:p w:rsidR="002A579A" w:rsidRDefault="002A579A">
      <w:r>
        <w:rPr>
          <w:rFonts w:ascii="Arial" w:hAnsi="Arial" w:cs="Arial"/>
          <w:noProof/>
          <w:color w:val="2962FF"/>
          <w:sz w:val="20"/>
          <w:szCs w:val="20"/>
        </w:rPr>
        <w:lastRenderedPageBreak/>
        <w:drawing>
          <wp:inline distT="0" distB="0" distL="0" distR="0">
            <wp:extent cx="6124575" cy="6124575"/>
            <wp:effectExtent l="0" t="0" r="9525" b="9525"/>
            <wp:docPr id="2" name="Picture 2" descr="4 seasons craft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4 seasons craft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612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579A" w:rsidRDefault="002A579A"/>
    <w:p w:rsidR="002A579A" w:rsidRDefault="002A579A" w:rsidP="002A579A">
      <w:pPr>
        <w:jc w:val="center"/>
      </w:pPr>
      <w:r>
        <w:rPr>
          <w:rFonts w:ascii="Arial" w:hAnsi="Arial" w:cs="Arial"/>
          <w:noProof/>
          <w:color w:val="2962FF"/>
          <w:sz w:val="20"/>
          <w:szCs w:val="20"/>
        </w:rPr>
        <w:lastRenderedPageBreak/>
        <w:drawing>
          <wp:inline distT="0" distB="0" distL="0" distR="0">
            <wp:extent cx="5925820" cy="5925820"/>
            <wp:effectExtent l="0" t="0" r="0" b="0"/>
            <wp:docPr id="3" name="Picture 3" descr="Four Seasons Tree Craft With Template | Tree crafts, Seasons art ...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our Seasons Tree Craft With Template | Tree crafts, Seasons art ...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5820" cy="5925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2962FF"/>
          <w:sz w:val="20"/>
          <w:szCs w:val="20"/>
        </w:rPr>
        <w:lastRenderedPageBreak/>
        <w:drawing>
          <wp:inline distT="0" distB="0" distL="0" distR="0">
            <wp:extent cx="5905500" cy="5905500"/>
            <wp:effectExtent l="0" t="0" r="0" b="0"/>
            <wp:docPr id="4" name="Picture 4" descr="4 seasons craft (1) | Preschool art projects, Kindergarten ...">
              <a:hlinkClick xmlns:a="http://schemas.openxmlformats.org/drawingml/2006/main" r:id="rId1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4 seasons craft (1) | Preschool art projects, Kindergarten ...">
                      <a:hlinkClick r:id="rId1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590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2962FF"/>
          <w:sz w:val="20"/>
          <w:szCs w:val="20"/>
        </w:rPr>
        <w:lastRenderedPageBreak/>
        <w:drawing>
          <wp:inline distT="0" distB="0" distL="0" distR="0">
            <wp:extent cx="6086475" cy="6086475"/>
            <wp:effectExtent l="0" t="0" r="9525" b="9525"/>
            <wp:docPr id="5" name="Picture 5" descr="23 Four Seasons Arts And Crafts For Kids To Celebrate The Seasonal ...">
              <a:hlinkClick xmlns:a="http://schemas.openxmlformats.org/drawingml/2006/main" r:id="rId1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23 Four Seasons Arts And Crafts For Kids To Celebrate The Seasonal ...">
                      <a:hlinkClick r:id="rId1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608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>
        <w:rPr>
          <w:rFonts w:ascii="Arial" w:hAnsi="Arial" w:cs="Arial"/>
          <w:noProof/>
          <w:color w:val="2962FF"/>
          <w:sz w:val="20"/>
          <w:szCs w:val="20"/>
        </w:rPr>
        <w:lastRenderedPageBreak/>
        <w:drawing>
          <wp:inline distT="0" distB="0" distL="0" distR="0">
            <wp:extent cx="5095875" cy="10242707"/>
            <wp:effectExtent l="0" t="0" r="0" b="6350"/>
            <wp:docPr id="6" name="Picture 6" descr="4 Season Tree Craft Made With Recycled Paper Rolls And Paper Strips">
              <a:hlinkClick xmlns:a="http://schemas.openxmlformats.org/drawingml/2006/main" r:id="rId1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4 Season Tree Craft Made With Recycled Paper Rolls And Paper Strips">
                      <a:hlinkClick r:id="rId1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1845" cy="103351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2A579A" w:rsidSect="002A579A">
      <w:pgSz w:w="11906" w:h="16838"/>
      <w:pgMar w:top="1440" w:right="1440" w:bottom="144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579A"/>
    <w:rsid w:val="002A579A"/>
    <w:rsid w:val="003B4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369534"/>
  <w15:chartTrackingRefBased/>
  <w15:docId w15:val="{D90A8CAE-1E71-4D45-84D1-7843DAC81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.uk/url?sa=i&amp;url=https%3A%2F%2Fwww.pinterest.com%2Fpin%2F425871708502189190%2F&amp;psig=AOvVaw1-iJ2yLcA8_1fL1ErK45Tt&amp;ust=1591277717572000&amp;source=images&amp;cd=vfe&amp;ved=0CAIQjRxqFwoTCPiHsPvj5ekCFQAAAAAdAAAAABAQ" TargetMode="External"/><Relationship Id="rId13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yperlink" Target="https://www.google.co.uk/url?sa=i&amp;url=https%3A%2F%2Fnontoygifts.com%2Ffour-seasons-arts-crafts-kids%2F&amp;psig=AOvVaw1-iJ2yLcA8_1fL1ErK45Tt&amp;ust=1591277717572000&amp;source=images&amp;cd=vfe&amp;ved=0CAIQjRxqFwoTCPiHsPvj5ekCFQAAAAAdAAAAABAj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google.co.uk/url?sa=i&amp;url=https%3A%2F%2Fwww.pinterest.com%2Fpreschoolplanetus%2F4-seasons-craft%2F&amp;psig=AOvVaw1-iJ2yLcA8_1fL1ErK45Tt&amp;ust=1591277717572000&amp;source=images&amp;cd=vfe&amp;ved=0CAIQjRxqFwoTCPiHsPvj5ekCFQAAAAAdAAAAABAK" TargetMode="External"/><Relationship Id="rId11" Type="http://schemas.openxmlformats.org/officeDocument/2006/relationships/image" Target="media/image4.jpeg"/><Relationship Id="rId5" Type="http://schemas.openxmlformats.org/officeDocument/2006/relationships/image" Target="media/image1.png"/><Relationship Id="rId15" Type="http://schemas.openxmlformats.org/officeDocument/2006/relationships/image" Target="media/image6.jpeg"/><Relationship Id="rId10" Type="http://schemas.openxmlformats.org/officeDocument/2006/relationships/hyperlink" Target="https://www.google.co.uk/url?sa=i&amp;url=https%3A%2F%2Fwww.pinterest.com%2Fpin%2F531776668485424704%2F&amp;psig=AOvVaw1-iJ2yLcA8_1fL1ErK45Tt&amp;ust=1591277717572000&amp;source=images&amp;cd=vfe&amp;ved=0CAIQjRxqFwoTCPiHsPvj5ekCFQAAAAAdAAAAABAV" TargetMode="External"/><Relationship Id="rId4" Type="http://schemas.openxmlformats.org/officeDocument/2006/relationships/hyperlink" Target="https://www.google.co.uk/url?sa=i&amp;url=https%3A%2F%2Falittlepinchofperfect.com%2F4-seasons-nature-tree-craft-for-kids%2F&amp;psig=AOvVaw1-iJ2yLcA8_1fL1ErK45Tt&amp;ust=1591277717572000&amp;source=images&amp;cd=vfe&amp;ved=0CAIQjRxqFwoTCPiHsPvj5ekCFQAAAAAdAAAAABAD" TargetMode="External"/><Relationship Id="rId9" Type="http://schemas.openxmlformats.org/officeDocument/2006/relationships/image" Target="media/image3.jpeg"/><Relationship Id="rId14" Type="http://schemas.openxmlformats.org/officeDocument/2006/relationships/hyperlink" Target="https://www.google.co.uk/url?sa=i&amp;url=https%3A%2F%2Fnontoygifts.com%2Ffour-season-paper-roll-tree-craft%2F&amp;psig=AOvVaw1-iJ2yLcA8_1fL1ErK45Tt&amp;ust=1591277717572000&amp;source=images&amp;cd=vfe&amp;ved=0CAIQjRxqFwoTCPiHsPvj5ekCFQAAAAAdAAAAABA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7401ADD9</Template>
  <TotalTime>4</TotalTime>
  <Pages>6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Woods</dc:creator>
  <cp:keywords/>
  <dc:description/>
  <cp:lastModifiedBy>Leanne Woods</cp:lastModifiedBy>
  <cp:revision>1</cp:revision>
  <dcterms:created xsi:type="dcterms:W3CDTF">2020-06-03T13:46:00Z</dcterms:created>
  <dcterms:modified xsi:type="dcterms:W3CDTF">2020-06-03T13:50:00Z</dcterms:modified>
</cp:coreProperties>
</file>