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F89" w:rsidRDefault="002724A7">
      <w:bookmarkStart w:id="0" w:name="_GoBack"/>
      <w:r>
        <w:rPr>
          <w:noProof/>
          <w:lang w:eastAsia="en-GB"/>
        </w:rPr>
        <w:drawing>
          <wp:inline distT="0" distB="0" distL="0" distR="0" wp14:anchorId="4CB39BBD" wp14:editId="0F07D30F">
            <wp:extent cx="5731510" cy="6190031"/>
            <wp:effectExtent l="0" t="0" r="2540" b="1270"/>
            <wp:docPr id="1" name="Picture 1" descr="Superhero masks flat collection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uperhero masks flat collection Royalty Free Vector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190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72F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4A7"/>
    <w:rsid w:val="00072F89"/>
    <w:rsid w:val="0027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751147-74AF-494D-951C-040E26609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356D6F16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Fahey</dc:creator>
  <cp:keywords/>
  <dc:description/>
  <cp:lastModifiedBy>Ruth Fahey</cp:lastModifiedBy>
  <cp:revision>1</cp:revision>
  <dcterms:created xsi:type="dcterms:W3CDTF">2020-06-01T15:42:00Z</dcterms:created>
  <dcterms:modified xsi:type="dcterms:W3CDTF">2020-06-01T15:45:00Z</dcterms:modified>
</cp:coreProperties>
</file>