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D34AB6">
      <w:r>
        <w:rPr>
          <w:noProof/>
        </w:rPr>
        <w:drawing>
          <wp:inline distT="0" distB="0" distL="0" distR="0" wp14:anchorId="470A6F0A" wp14:editId="17E34E12">
            <wp:extent cx="5905500" cy="81238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7365" cy="814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2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AB6"/>
    <w:rsid w:val="006D463A"/>
    <w:rsid w:val="00D34AB6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44B403-9153-4294-BA91-EAB5DF5B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61A3D4D4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1</cp:revision>
  <dcterms:created xsi:type="dcterms:W3CDTF">2020-05-27T04:20:00Z</dcterms:created>
  <dcterms:modified xsi:type="dcterms:W3CDTF">2020-05-27T04:20:00Z</dcterms:modified>
</cp:coreProperties>
</file>