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E641A2" w:rsidRDefault="00E641A2">
      <w:pPr>
        <w:sectPr w:rsidR="00E641A2" w:rsidSect="00E641A2">
          <w:headerReference w:type="default" r:id="rId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-419100</wp:posOffset>
                </wp:positionV>
                <wp:extent cx="6648450" cy="100965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jc w:val="center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  <w:t>Rainy</w:t>
                            </w:r>
                          </w:p>
                          <w:p w:rsidR="00E641A2" w:rsidRDefault="00E641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97.5pt;margin-top:-33pt;width:523.5pt;height:79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" fillcolor="white [3201]" stroked="f" strokeweight=".5pt">
                <v:textbox>
                  <w:txbxContent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jc w:val="center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  <w:t>Rainy</w:t>
                      </w:r>
                    </w:p>
                    <w:p w:rsidR="00E641A2" w:rsidRDefault="00E641A2"/>
                  </w:txbxContent>
                </v:textbox>
              </v:shape>
            </w:pict>
          </mc:Fallback>
        </mc:AlternateContent>
      </w:r>
    </w:p>
    <w:p w:rsidR="00E641A2" w:rsidRDefault="00E641A2">
      <w:pPr>
        <w:sectPr w:rsidR="00E641A2" w:rsidSect="00E641A2">
          <w:headerReference w:type="default" r:id="rId7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6A55F3" wp14:editId="23702BDD">
                <wp:simplePos x="0" y="0"/>
                <wp:positionH relativeFrom="column">
                  <wp:posOffset>1190625</wp:posOffset>
                </wp:positionH>
                <wp:positionV relativeFrom="paragraph">
                  <wp:posOffset>-371475</wp:posOffset>
                </wp:positionV>
                <wp:extent cx="6648450" cy="100965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jc w:val="center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  <w:t>Sunny</w:t>
                            </w:r>
                          </w:p>
                          <w:p w:rsidR="00E641A2" w:rsidRDefault="00E641A2" w:rsidP="00E641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A55F3" id="Text Box 46" o:spid="_x0000_s1027" type="#_x0000_t202" style="position:absolute;margin-left:93.75pt;margin-top:-29.25pt;width:523.5pt;height:79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" fillcolor="white [3201]" stroked="f" strokeweight=".5pt">
                <v:textbox>
                  <w:txbxContent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jc w:val="center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  <w:t>Sunny</w:t>
                      </w:r>
                    </w:p>
                    <w:p w:rsidR="00E641A2" w:rsidRDefault="00E641A2" w:rsidP="00E641A2"/>
                  </w:txbxContent>
                </v:textbox>
              </v:shape>
            </w:pict>
          </mc:Fallback>
        </mc:AlternateContent>
      </w:r>
    </w:p>
    <w:p w:rsidR="00E641A2" w:rsidRDefault="00E641A2">
      <w:pPr>
        <w:sectPr w:rsidR="00E641A2" w:rsidSect="00E641A2">
          <w:headerReference w:type="default" r:id="rId8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78E927" wp14:editId="27954C12">
                <wp:simplePos x="0" y="0"/>
                <wp:positionH relativeFrom="column">
                  <wp:posOffset>1114425</wp:posOffset>
                </wp:positionH>
                <wp:positionV relativeFrom="paragraph">
                  <wp:posOffset>-457200</wp:posOffset>
                </wp:positionV>
                <wp:extent cx="6648450" cy="100965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jc w:val="center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  <w:t>Snowy</w:t>
                            </w:r>
                          </w:p>
                          <w:p w:rsidR="00E641A2" w:rsidRDefault="00E641A2" w:rsidP="00E641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8E927" id="Text Box 49" o:spid="_x0000_s1028" type="#_x0000_t202" style="position:absolute;margin-left:87.75pt;margin-top:-36pt;width:523.5pt;height:79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" fillcolor="white [3201]" stroked="f" strokeweight=".5pt">
                <v:textbox>
                  <w:txbxContent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jc w:val="center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  <w:t>Snowy</w:t>
                      </w:r>
                    </w:p>
                    <w:p w:rsidR="00E641A2" w:rsidRDefault="00E641A2" w:rsidP="00E641A2"/>
                  </w:txbxContent>
                </v:textbox>
              </v:shape>
            </w:pict>
          </mc:Fallback>
        </mc:AlternateContent>
      </w:r>
    </w:p>
    <w:p w:rsidR="00E641A2" w:rsidRDefault="00E641A2">
      <w:pPr>
        <w:sectPr w:rsidR="00E641A2" w:rsidSect="00E641A2">
          <w:headerReference w:type="default" r:id="rId9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EEF1B0" wp14:editId="53BAEC77">
                <wp:simplePos x="0" y="0"/>
                <wp:positionH relativeFrom="column">
                  <wp:posOffset>1247775</wp:posOffset>
                </wp:positionH>
                <wp:positionV relativeFrom="paragraph">
                  <wp:posOffset>-457200</wp:posOffset>
                </wp:positionV>
                <wp:extent cx="6648450" cy="100965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jc w:val="center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  <w:t>Cloudy</w:t>
                            </w:r>
                          </w:p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jc w:val="center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</w:p>
                          <w:p w:rsidR="00E641A2" w:rsidRDefault="00E641A2" w:rsidP="00E641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EF1B0" id="Text Box 51" o:spid="_x0000_s1029" type="#_x0000_t202" style="position:absolute;margin-left:98.25pt;margin-top:-36pt;width:523.5pt;height:79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" fillcolor="white [3201]" stroked="f" strokeweight=".5pt">
                <v:textbox>
                  <w:txbxContent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jc w:val="center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  <w:r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  <w:t>Cloudy</w:t>
                      </w:r>
                    </w:p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jc w:val="center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</w:p>
                    <w:p w:rsidR="00E641A2" w:rsidRDefault="00E641A2" w:rsidP="00E641A2"/>
                  </w:txbxContent>
                </v:textbox>
              </v:shape>
            </w:pict>
          </mc:Fallback>
        </mc:AlternateContent>
      </w:r>
    </w:p>
    <w:p w:rsidR="007116C4" w:rsidRDefault="00E641A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87352F" wp14:editId="10102983">
                <wp:simplePos x="0" y="0"/>
                <wp:positionH relativeFrom="column">
                  <wp:posOffset>-591185</wp:posOffset>
                </wp:positionH>
                <wp:positionV relativeFrom="paragraph">
                  <wp:posOffset>-66040</wp:posOffset>
                </wp:positionV>
                <wp:extent cx="2105025" cy="1047750"/>
                <wp:effectExtent l="0" t="0" r="9525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641A2" w:rsidRDefault="00E641A2" w:rsidP="00E641A2">
                            <w:pPr>
                              <w:pStyle w:val="BasicParagraph"/>
                              <w:jc w:val="center"/>
                              <w:rPr>
                                <w:rFonts w:ascii="Twinkl SemiBold" w:hAnsi="Twinkl SemiBold" w:cs="Twinkl SemiBol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  <w:sz w:val="36"/>
                                <w:szCs w:val="36"/>
                              </w:rPr>
                              <w:t>Sort the picture cards to match the weather.</w:t>
                            </w:r>
                          </w:p>
                          <w:p w:rsidR="00E641A2" w:rsidRDefault="00E641A2" w:rsidP="00E641A2">
                            <w:pPr>
                              <w:pStyle w:val="NoParagraphStyle"/>
                              <w:suppressAutoHyphens/>
                              <w:spacing w:after="170"/>
                              <w:rPr>
                                <w:rFonts w:ascii="Twinkl" w:hAnsi="Twinkl" w:cs="Twinkl"/>
                                <w:b/>
                                <w:bCs/>
                                <w:color w:val="0076B0"/>
                                <w:sz w:val="100"/>
                                <w:szCs w:val="100"/>
                              </w:rPr>
                            </w:pPr>
                          </w:p>
                          <w:p w:rsidR="00E641A2" w:rsidRDefault="00E641A2" w:rsidP="00E641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7352F" id="Text Box 52" o:spid="_x0000_s1030" type="#_x0000_t202" style="position:absolute;margin-left:-46.55pt;margin-top:-5.2pt;width:165.75pt;height:8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" fillcolor="white [3201]" stroked="f" strokeweight=".5pt">
                <v:textbox>
                  <w:txbxContent>
                    <w:p w:rsidR="00E641A2" w:rsidRDefault="00E641A2" w:rsidP="00E641A2">
                      <w:pPr>
                        <w:pStyle w:val="BasicParagraph"/>
                        <w:jc w:val="center"/>
                        <w:rPr>
                          <w:rFonts w:ascii="Twinkl SemiBold" w:hAnsi="Twinkl SemiBold" w:cs="Twinkl SemiBold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winkl SemiBold" w:hAnsi="Twinkl SemiBold" w:cs="Twinkl SemiBold"/>
                          <w:b/>
                          <w:bCs/>
                          <w:sz w:val="36"/>
                          <w:szCs w:val="36"/>
                        </w:rPr>
                        <w:t>Sort the picture cards to match the weather.</w:t>
                      </w:r>
                    </w:p>
                    <w:p w:rsidR="00E641A2" w:rsidRDefault="00E641A2" w:rsidP="00E641A2">
                      <w:pPr>
                        <w:pStyle w:val="NoParagraphStyle"/>
                        <w:suppressAutoHyphens/>
                        <w:spacing w:after="170"/>
                        <w:rPr>
                          <w:rFonts w:ascii="Twinkl" w:hAnsi="Twinkl" w:cs="Twinkl"/>
                          <w:b/>
                          <w:bCs/>
                          <w:color w:val="0076B0"/>
                          <w:sz w:val="100"/>
                          <w:szCs w:val="100"/>
                        </w:rPr>
                      </w:pPr>
                    </w:p>
                    <w:p w:rsidR="00E641A2" w:rsidRDefault="00E641A2" w:rsidP="00E641A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61312" behindDoc="1" locked="0" layoutInCell="0" allowOverlap="1" wp14:anchorId="03E8842D" wp14:editId="0A2367ED">
                <wp:simplePos x="0" y="0"/>
                <wp:positionH relativeFrom="page">
                  <wp:posOffset>5610225</wp:posOffset>
                </wp:positionH>
                <wp:positionV relativeFrom="paragraph">
                  <wp:posOffset>4210050</wp:posOffset>
                </wp:positionV>
                <wp:extent cx="2149475" cy="2149475"/>
                <wp:effectExtent l="0" t="0" r="3175" b="3175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8829" y="3921"/>
                          <a:chExt cx="3325" cy="3325"/>
                        </a:xfrm>
                      </wpg:grpSpPr>
                      <pic:pic xmlns:pic="http://schemas.openxmlformats.org/drawingml/2006/picture">
                        <pic:nvPicPr>
                          <pic:cNvPr id="1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64" y="4449"/>
                            <a:ext cx="3060" cy="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8829" y="3921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16" y="7120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5B0A5A" id="Group 13" o:spid="_x0000_s1026" style="position:absolute;margin-left:441.75pt;margin-top:331.5pt;width:169.25pt;height:169.25pt;z-index:-251655168;mso-wrap-distance-left:0;mso-wrap-distance-right:0;mso-position-horizontal-relative:page" coordorigin="8829,3921" coordsize="3325,33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8964;top:4449;width:3060;height:2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">
                  <v:imagedata r:id="rId12" o:title=""/>
                </v:shape>
                <v:shape id="Freeform 16" o:spid="_x0000_s1028" style="position:absolute;left:8829;top:3921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17" o:spid="_x0000_s1029" type="#_x0000_t75" style="position:absolute;left:11416;top:7120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06B8554C" wp14:editId="68ACF8D5">
                <wp:simplePos x="0" y="0"/>
                <wp:positionH relativeFrom="page">
                  <wp:posOffset>364490</wp:posOffset>
                </wp:positionH>
                <wp:positionV relativeFrom="page">
                  <wp:posOffset>5090795</wp:posOffset>
                </wp:positionV>
                <wp:extent cx="2149475" cy="214947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555" y="7972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8830"/>
                            <a:ext cx="3100" cy="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Freeform 24"/>
                        <wps:cNvSpPr>
                          <a:spLocks/>
                        </wps:cNvSpPr>
                        <wps:spPr bwMode="auto">
                          <a:xfrm>
                            <a:off x="585" y="8002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4" y="11202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340422" id="Group 21" o:spid="_x0000_s1026" style="position:absolute;margin-left:28.7pt;margin-top:400.85pt;width:169.25pt;height:169.25pt;z-index:251663360;mso-position-horizontal-relative:page;mso-position-vertical-relative:page" coordorigin="555,7972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" o:allowincell="f">
                <v:shape id="Picture 23" o:spid="_x0000_s1027" type="#_x0000_t75" style="position:absolute;left:709;top:8830;width:3100;height:1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">
                  <v:imagedata r:id="rId16" o:title=""/>
                </v:shape>
                <v:shape id="Freeform 24" o:spid="_x0000_s1028" style="position:absolute;left:585;top:8002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25" o:spid="_x0000_s1029" type="#_x0000_t75" style="position:absolute;left:3184;top:11202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60288" behindDoc="1" locked="0" layoutInCell="0" allowOverlap="1" wp14:anchorId="4ED2F45F" wp14:editId="0DF5B70F">
                <wp:simplePos x="0" y="0"/>
                <wp:positionH relativeFrom="page">
                  <wp:posOffset>3009900</wp:posOffset>
                </wp:positionH>
                <wp:positionV relativeFrom="paragraph">
                  <wp:posOffset>4181475</wp:posOffset>
                </wp:positionV>
                <wp:extent cx="2149475" cy="2149475"/>
                <wp:effectExtent l="0" t="0" r="3175" b="317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4677" y="3891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6" y="4366"/>
                            <a:ext cx="3020" cy="2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4707" y="3921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0" y="7120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1025C8" id="Group 9" o:spid="_x0000_s1026" style="position:absolute;margin-left:237pt;margin-top:329.25pt;width:169.25pt;height:169.25pt;z-index:-251656192;mso-wrap-distance-left:0;mso-wrap-distance-right:0;mso-position-horizontal-relative:page" coordorigin="4677,3891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" o:allowincell="f">
                <v:shape id="Picture 11" o:spid="_x0000_s1027" type="#_x0000_t75" style="position:absolute;left:4876;top:4366;width:3020;height:2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">
                  <v:imagedata r:id="rId19" o:title=""/>
                </v:shape>
                <v:shape id="Freeform 12" o:spid="_x0000_s1028" style="position:absolute;left:4707;top:3921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13" o:spid="_x0000_s1029" type="#_x0000_t75" style="position:absolute;left:7300;top:7120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0" allowOverlap="1" wp14:anchorId="267C660F" wp14:editId="0D641C5A">
                <wp:simplePos x="0" y="0"/>
                <wp:positionH relativeFrom="page">
                  <wp:posOffset>8204835</wp:posOffset>
                </wp:positionH>
                <wp:positionV relativeFrom="page">
                  <wp:posOffset>5138420</wp:posOffset>
                </wp:positionV>
                <wp:extent cx="2149475" cy="2149475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12921" y="7972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42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93" y="8247"/>
                            <a:ext cx="2040" cy="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3" name="Freeform 44"/>
                        <wps:cNvSpPr>
                          <a:spLocks/>
                        </wps:cNvSpPr>
                        <wps:spPr bwMode="auto">
                          <a:xfrm>
                            <a:off x="12951" y="8002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31" y="11202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DC76CF" id="Group 41" o:spid="_x0000_s1026" style="position:absolute;margin-left:646.05pt;margin-top:404.6pt;width:169.25pt;height:169.25pt;z-index:251668480;mso-position-horizontal-relative:page;mso-position-vertical-relative:page" coordorigin="12921,7972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" o:allowincell="f">
                <v:shape id="Picture 43" o:spid="_x0000_s1027" type="#_x0000_t75" style="position:absolute;left:13593;top:8247;width:2040;height:2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">
                  <v:imagedata r:id="rId21" o:title=""/>
                </v:shape>
                <v:shape id="Freeform 44" o:spid="_x0000_s1028" style="position:absolute;left:12951;top:8002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45" o:spid="_x0000_s1029" type="#_x0000_t75" style="position:absolute;left:15531;top:11202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59264" behindDoc="0" locked="0" layoutInCell="0" allowOverlap="1" wp14:anchorId="3D3D1950" wp14:editId="6C00F198">
                <wp:simplePos x="0" y="0"/>
                <wp:positionH relativeFrom="page">
                  <wp:posOffset>5625465</wp:posOffset>
                </wp:positionH>
                <wp:positionV relativeFrom="paragraph">
                  <wp:posOffset>1784985</wp:posOffset>
                </wp:positionV>
                <wp:extent cx="2149475" cy="214947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8799" y="178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16" y="597"/>
                            <a:ext cx="1960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8829" y="208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16" y="3402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4F63F" id="Group 5" o:spid="_x0000_s1026" style="position:absolute;margin-left:442.95pt;margin-top:140.55pt;width:169.25pt;height:169.25pt;z-index:251659264;mso-wrap-distance-left:0;mso-wrap-distance-right:0;mso-position-horizontal-relative:page" coordorigin="8799,178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" o:allowincell="f">
                <v:shape id="Picture 7" o:spid="_x0000_s1027" type="#_x0000_t75" style="position:absolute;left:9516;top:597;width:1960;height:2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">
                  <v:imagedata r:id="rId23" o:title=""/>
                </v:shape>
                <v:shape id="Freeform 8" o:spid="_x0000_s1028" style="position:absolute;left:8829;top:208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9" o:spid="_x0000_s1029" type="#_x0000_t75" style="position:absolute;left:11416;top:3402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251658240" behindDoc="0" locked="0" layoutInCell="0" allowOverlap="1" wp14:anchorId="7B4144C2" wp14:editId="11F7C017">
                <wp:simplePos x="0" y="0"/>
                <wp:positionH relativeFrom="page">
                  <wp:posOffset>2988945</wp:posOffset>
                </wp:positionH>
                <wp:positionV relativeFrom="paragraph">
                  <wp:posOffset>1784985</wp:posOffset>
                </wp:positionV>
                <wp:extent cx="2149475" cy="214947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4677" y="178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7" y="344"/>
                            <a:ext cx="1780" cy="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4707" y="208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0" y="3402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75AF76" id="Group 1" o:spid="_x0000_s1026" style="position:absolute;margin-left:235.35pt;margin-top:140.55pt;width:169.25pt;height:169.25pt;z-index:251658240;mso-wrap-distance-left:0;mso-wrap-distance-right:0;mso-position-horizontal-relative:page" coordorigin="4677,178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" o:allowincell="f">
                <v:shape id="Picture 3" o:spid="_x0000_s1027" type="#_x0000_t75" style="position:absolute;left:5477;top:344;width:1780;height:3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">
                  <v:imagedata r:id="rId25" o:title=""/>
                </v:shape>
                <v:shape id="Freeform 4" o:spid="_x0000_s1028" style="position:absolute;left:4707;top:208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5" o:spid="_x0000_s1029" type="#_x0000_t75" style="position:absolute;left:7300;top:3402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0" allowOverlap="1" wp14:anchorId="6890DE56" wp14:editId="18AE7AFC">
                <wp:simplePos x="0" y="0"/>
                <wp:positionH relativeFrom="page">
                  <wp:posOffset>2988945</wp:posOffset>
                </wp:positionH>
                <wp:positionV relativeFrom="paragraph">
                  <wp:posOffset>-574040</wp:posOffset>
                </wp:positionV>
                <wp:extent cx="2149475" cy="214884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8840"/>
                          <a:chOff x="4677" y="-937"/>
                          <a:chExt cx="3385" cy="3384"/>
                        </a:xfrm>
                      </wpg:grpSpPr>
                      <pic:pic xmlns:pic="http://schemas.openxmlformats.org/drawingml/2006/picture">
                        <pic:nvPicPr>
                          <pic:cNvPr id="2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2" y="-587"/>
                            <a:ext cx="2160" cy="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Freeform 28"/>
                        <wps:cNvSpPr>
                          <a:spLocks/>
                        </wps:cNvSpPr>
                        <wps:spPr bwMode="auto">
                          <a:xfrm>
                            <a:off x="4707" y="-907"/>
                            <a:ext cx="3325" cy="3324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4"/>
                              <a:gd name="T2" fmla="*/ 128 w 3325"/>
                              <a:gd name="T3" fmla="*/ 4 h 3324"/>
                              <a:gd name="T4" fmla="*/ 38 w 3325"/>
                              <a:gd name="T5" fmla="*/ 38 h 3324"/>
                              <a:gd name="T6" fmla="*/ 4 w 3325"/>
                              <a:gd name="T7" fmla="*/ 128 h 3324"/>
                              <a:gd name="T8" fmla="*/ 0 w 3325"/>
                              <a:gd name="T9" fmla="*/ 304 h 3324"/>
                              <a:gd name="T10" fmla="*/ 0 w 3325"/>
                              <a:gd name="T11" fmla="*/ 3020 h 3324"/>
                              <a:gd name="T12" fmla="*/ 4 w 3325"/>
                              <a:gd name="T13" fmla="*/ 3196 h 3324"/>
                              <a:gd name="T14" fmla="*/ 38 w 3325"/>
                              <a:gd name="T15" fmla="*/ 3286 h 3324"/>
                              <a:gd name="T16" fmla="*/ 128 w 3325"/>
                              <a:gd name="T17" fmla="*/ 3320 h 3324"/>
                              <a:gd name="T18" fmla="*/ 304 w 3325"/>
                              <a:gd name="T19" fmla="*/ 3324 h 3324"/>
                              <a:gd name="T20" fmla="*/ 3020 w 3325"/>
                              <a:gd name="T21" fmla="*/ 3324 h 3324"/>
                              <a:gd name="T22" fmla="*/ 3196 w 3325"/>
                              <a:gd name="T23" fmla="*/ 3320 h 3324"/>
                              <a:gd name="T24" fmla="*/ 3286 w 3325"/>
                              <a:gd name="T25" fmla="*/ 3286 h 3324"/>
                              <a:gd name="T26" fmla="*/ 3320 w 3325"/>
                              <a:gd name="T27" fmla="*/ 3196 h 3324"/>
                              <a:gd name="T28" fmla="*/ 3324 w 3325"/>
                              <a:gd name="T29" fmla="*/ 3020 h 3324"/>
                              <a:gd name="T30" fmla="*/ 3324 w 3325"/>
                              <a:gd name="T31" fmla="*/ 304 h 3324"/>
                              <a:gd name="T32" fmla="*/ 3320 w 3325"/>
                              <a:gd name="T33" fmla="*/ 128 h 3324"/>
                              <a:gd name="T34" fmla="*/ 3286 w 3325"/>
                              <a:gd name="T35" fmla="*/ 38 h 3324"/>
                              <a:gd name="T36" fmla="*/ 3196 w 3325"/>
                              <a:gd name="T37" fmla="*/ 4 h 3324"/>
                              <a:gd name="T38" fmla="*/ 3020 w 3325"/>
                              <a:gd name="T39" fmla="*/ 0 h 3324"/>
                              <a:gd name="T40" fmla="*/ 304 w 3325"/>
                              <a:gd name="T41" fmla="*/ 0 h 3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4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00" y="2273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3CF7FA" id="Group 25" o:spid="_x0000_s1026" style="position:absolute;margin-left:235.35pt;margin-top:-45.2pt;width:169.25pt;height:169.2pt;z-index:251664384;mso-position-horizontal-relative:page" coordorigin="4677,-937" coordsize="3385,3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" o:allowincell="f">
                <v:shape id="Picture 27" o:spid="_x0000_s1027" type="#_x0000_t75" style="position:absolute;left:5292;top:-587;width:2160;height:2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">
                  <v:imagedata r:id="rId27" o:title=""/>
                </v:shape>
                <v:shape id="Freeform 28" o:spid="_x0000_s1028" style="position:absolute;left:4707;top:-907;width:3325;height:3324;visibility:visible;mso-wrap-style:square;v-text-anchor:top" coordsize="3325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29" o:spid="_x0000_s1029" type="#_x0000_t75" style="position:absolute;left:7300;top:2273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0" allowOverlap="1" wp14:anchorId="78B0E50B" wp14:editId="354FCC7C">
                <wp:simplePos x="0" y="0"/>
                <wp:positionH relativeFrom="page">
                  <wp:posOffset>5606415</wp:posOffset>
                </wp:positionH>
                <wp:positionV relativeFrom="paragraph">
                  <wp:posOffset>-552450</wp:posOffset>
                </wp:positionV>
                <wp:extent cx="2149475" cy="214884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8840"/>
                          <a:chOff x="8799" y="-937"/>
                          <a:chExt cx="3385" cy="3384"/>
                        </a:xfrm>
                      </wpg:grpSpPr>
                      <pic:pic xmlns:pic="http://schemas.openxmlformats.org/drawingml/2006/picture">
                        <pic:nvPicPr>
                          <pic:cNvPr id="3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5" y="-663"/>
                            <a:ext cx="2860" cy="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Freeform 32"/>
                        <wps:cNvSpPr>
                          <a:spLocks/>
                        </wps:cNvSpPr>
                        <wps:spPr bwMode="auto">
                          <a:xfrm>
                            <a:off x="8829" y="-907"/>
                            <a:ext cx="3325" cy="3324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4"/>
                              <a:gd name="T2" fmla="*/ 128 w 3325"/>
                              <a:gd name="T3" fmla="*/ 4 h 3324"/>
                              <a:gd name="T4" fmla="*/ 38 w 3325"/>
                              <a:gd name="T5" fmla="*/ 38 h 3324"/>
                              <a:gd name="T6" fmla="*/ 4 w 3325"/>
                              <a:gd name="T7" fmla="*/ 128 h 3324"/>
                              <a:gd name="T8" fmla="*/ 0 w 3325"/>
                              <a:gd name="T9" fmla="*/ 304 h 3324"/>
                              <a:gd name="T10" fmla="*/ 0 w 3325"/>
                              <a:gd name="T11" fmla="*/ 3020 h 3324"/>
                              <a:gd name="T12" fmla="*/ 4 w 3325"/>
                              <a:gd name="T13" fmla="*/ 3196 h 3324"/>
                              <a:gd name="T14" fmla="*/ 38 w 3325"/>
                              <a:gd name="T15" fmla="*/ 3286 h 3324"/>
                              <a:gd name="T16" fmla="*/ 128 w 3325"/>
                              <a:gd name="T17" fmla="*/ 3320 h 3324"/>
                              <a:gd name="T18" fmla="*/ 304 w 3325"/>
                              <a:gd name="T19" fmla="*/ 3324 h 3324"/>
                              <a:gd name="T20" fmla="*/ 3020 w 3325"/>
                              <a:gd name="T21" fmla="*/ 3324 h 3324"/>
                              <a:gd name="T22" fmla="*/ 3196 w 3325"/>
                              <a:gd name="T23" fmla="*/ 3320 h 3324"/>
                              <a:gd name="T24" fmla="*/ 3286 w 3325"/>
                              <a:gd name="T25" fmla="*/ 3286 h 3324"/>
                              <a:gd name="T26" fmla="*/ 3320 w 3325"/>
                              <a:gd name="T27" fmla="*/ 3196 h 3324"/>
                              <a:gd name="T28" fmla="*/ 3324 w 3325"/>
                              <a:gd name="T29" fmla="*/ 3020 h 3324"/>
                              <a:gd name="T30" fmla="*/ 3324 w 3325"/>
                              <a:gd name="T31" fmla="*/ 304 h 3324"/>
                              <a:gd name="T32" fmla="*/ 3320 w 3325"/>
                              <a:gd name="T33" fmla="*/ 128 h 3324"/>
                              <a:gd name="T34" fmla="*/ 3286 w 3325"/>
                              <a:gd name="T35" fmla="*/ 38 h 3324"/>
                              <a:gd name="T36" fmla="*/ 3196 w 3325"/>
                              <a:gd name="T37" fmla="*/ 4 h 3324"/>
                              <a:gd name="T38" fmla="*/ 3020 w 3325"/>
                              <a:gd name="T39" fmla="*/ 0 h 3324"/>
                              <a:gd name="T40" fmla="*/ 304 w 3325"/>
                              <a:gd name="T41" fmla="*/ 0 h 33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4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16" y="2273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957569" id="Group 29" o:spid="_x0000_s1026" style="position:absolute;margin-left:441.45pt;margin-top:-43.5pt;width:169.25pt;height:169.2pt;z-index:251665408;mso-position-horizontal-relative:page" coordorigin="8799,-937" coordsize="3385,3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" o:allowincell="f">
                <v:shape id="Picture 31" o:spid="_x0000_s1027" type="#_x0000_t75" style="position:absolute;left:9065;top:-663;width:2860;height:2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">
                  <v:imagedata r:id="rId29" o:title=""/>
                </v:shape>
                <v:shape id="Freeform 32" o:spid="_x0000_s1028" style="position:absolute;left:8829;top:-907;width:3325;height:3324;visibility:visible;mso-wrap-style:square;v-text-anchor:top" coordsize="3325,3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33" o:spid="_x0000_s1029" type="#_x0000_t75" style="position:absolute;left:11416;top:2273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0" allowOverlap="1" wp14:anchorId="516483B1" wp14:editId="181D048E">
                <wp:simplePos x="0" y="0"/>
                <wp:positionH relativeFrom="page">
                  <wp:posOffset>8204835</wp:posOffset>
                </wp:positionH>
                <wp:positionV relativeFrom="page">
                  <wp:posOffset>2705100</wp:posOffset>
                </wp:positionV>
                <wp:extent cx="2149475" cy="2149475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12921" y="4260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38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76" y="4822"/>
                            <a:ext cx="2140" cy="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Freeform 40"/>
                        <wps:cNvSpPr>
                          <a:spLocks/>
                        </wps:cNvSpPr>
                        <wps:spPr bwMode="auto">
                          <a:xfrm>
                            <a:off x="12951" y="4290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31" y="7483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972367" id="Group 37" o:spid="_x0000_s1026" style="position:absolute;margin-left:646.05pt;margin-top:213pt;width:169.25pt;height:169.25pt;z-index:251667456;mso-position-horizontal-relative:page;mso-position-vertical-relative:page" coordorigin="12921,4260" coordsize="3385,33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" o:allowincell="f">
                <v:shape id="Picture 39" o:spid="_x0000_s1027" type="#_x0000_t75" style="position:absolute;left:13576;top:4822;width:2140;height:2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">
                  <v:imagedata r:id="rId31" o:title=""/>
                </v:shape>
                <v:shape id="Freeform 40" o:spid="_x0000_s1028" style="position:absolute;left:12951;top:4290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41" o:spid="_x0000_s1029" type="#_x0000_t75" style="position:absolute;left:15531;top:7483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0" allowOverlap="1" wp14:anchorId="2C447A9A" wp14:editId="5A203691">
                <wp:simplePos x="0" y="0"/>
                <wp:positionH relativeFrom="page">
                  <wp:posOffset>8204835</wp:posOffset>
                </wp:positionH>
                <wp:positionV relativeFrom="page">
                  <wp:posOffset>347345</wp:posOffset>
                </wp:positionV>
                <wp:extent cx="2149475" cy="2149475"/>
                <wp:effectExtent l="0" t="0" r="0" b="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12921" y="547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3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78" y="802"/>
                            <a:ext cx="1880" cy="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Freeform 36"/>
                        <wps:cNvSpPr>
                          <a:spLocks/>
                        </wps:cNvSpPr>
                        <wps:spPr bwMode="auto">
                          <a:xfrm>
                            <a:off x="12951" y="577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31" y="3759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B4BB7" id="Group 33" o:spid="_x0000_s1026" style="position:absolute;margin-left:646.05pt;margin-top:27.35pt;width:169.25pt;height:169.25pt;z-index:251666432;mso-position-horizontal-relative:page;mso-position-vertical-relative:page" coordorigin="12921,547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" o:allowincell="f">
                <v:shape id="Picture 35" o:spid="_x0000_s1027" type="#_x0000_t75" style="position:absolute;left:13678;top:802;width:1880;height:2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">
                  <v:imagedata r:id="rId33" o:title=""/>
                </v:shape>
                <v:shape id="Freeform 36" o:spid="_x0000_s1028" style="position:absolute;left:12951;top:577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37" o:spid="_x0000_s1029" type="#_x0000_t75" style="position:absolute;left:15531;top:3759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0" allowOverlap="1" wp14:anchorId="59BA8E1E" wp14:editId="64EB0A76">
                <wp:simplePos x="0" y="0"/>
                <wp:positionH relativeFrom="page">
                  <wp:posOffset>352425</wp:posOffset>
                </wp:positionH>
                <wp:positionV relativeFrom="page">
                  <wp:posOffset>2705100</wp:posOffset>
                </wp:positionV>
                <wp:extent cx="2149475" cy="214947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9475" cy="2149475"/>
                          <a:chOff x="555" y="4260"/>
                          <a:chExt cx="3385" cy="3385"/>
                        </a:xfrm>
                      </wpg:grpSpPr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4547"/>
                            <a:ext cx="2240" cy="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585" y="4290"/>
                            <a:ext cx="3325" cy="3325"/>
                          </a:xfrm>
                          <a:custGeom>
                            <a:avLst/>
                            <a:gdLst>
                              <a:gd name="T0" fmla="*/ 304 w 3325"/>
                              <a:gd name="T1" fmla="*/ 0 h 3325"/>
                              <a:gd name="T2" fmla="*/ 128 w 3325"/>
                              <a:gd name="T3" fmla="*/ 4 h 3325"/>
                              <a:gd name="T4" fmla="*/ 38 w 3325"/>
                              <a:gd name="T5" fmla="*/ 38 h 3325"/>
                              <a:gd name="T6" fmla="*/ 4 w 3325"/>
                              <a:gd name="T7" fmla="*/ 128 h 3325"/>
                              <a:gd name="T8" fmla="*/ 0 w 3325"/>
                              <a:gd name="T9" fmla="*/ 304 h 3325"/>
                              <a:gd name="T10" fmla="*/ 0 w 3325"/>
                              <a:gd name="T11" fmla="*/ 3020 h 3325"/>
                              <a:gd name="T12" fmla="*/ 4 w 3325"/>
                              <a:gd name="T13" fmla="*/ 3196 h 3325"/>
                              <a:gd name="T14" fmla="*/ 38 w 3325"/>
                              <a:gd name="T15" fmla="*/ 3286 h 3325"/>
                              <a:gd name="T16" fmla="*/ 128 w 3325"/>
                              <a:gd name="T17" fmla="*/ 3320 h 3325"/>
                              <a:gd name="T18" fmla="*/ 304 w 3325"/>
                              <a:gd name="T19" fmla="*/ 3324 h 3325"/>
                              <a:gd name="T20" fmla="*/ 3020 w 3325"/>
                              <a:gd name="T21" fmla="*/ 3324 h 3325"/>
                              <a:gd name="T22" fmla="*/ 3196 w 3325"/>
                              <a:gd name="T23" fmla="*/ 3320 h 3325"/>
                              <a:gd name="T24" fmla="*/ 3286 w 3325"/>
                              <a:gd name="T25" fmla="*/ 3286 h 3325"/>
                              <a:gd name="T26" fmla="*/ 3320 w 3325"/>
                              <a:gd name="T27" fmla="*/ 3196 h 3325"/>
                              <a:gd name="T28" fmla="*/ 3324 w 3325"/>
                              <a:gd name="T29" fmla="*/ 3020 h 3325"/>
                              <a:gd name="T30" fmla="*/ 3324 w 3325"/>
                              <a:gd name="T31" fmla="*/ 304 h 3325"/>
                              <a:gd name="T32" fmla="*/ 3320 w 3325"/>
                              <a:gd name="T33" fmla="*/ 128 h 3325"/>
                              <a:gd name="T34" fmla="*/ 3286 w 3325"/>
                              <a:gd name="T35" fmla="*/ 38 h 3325"/>
                              <a:gd name="T36" fmla="*/ 3196 w 3325"/>
                              <a:gd name="T37" fmla="*/ 4 h 3325"/>
                              <a:gd name="T38" fmla="*/ 3020 w 3325"/>
                              <a:gd name="T39" fmla="*/ 0 h 3325"/>
                              <a:gd name="T40" fmla="*/ 304 w 3325"/>
                              <a:gd name="T41" fmla="*/ 0 h 33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25" h="3325">
                                <a:moveTo>
                                  <a:pt x="304" y="0"/>
                                </a:moveTo>
                                <a:lnTo>
                                  <a:pt x="128" y="4"/>
                                </a:lnTo>
                                <a:lnTo>
                                  <a:pt x="38" y="38"/>
                                </a:lnTo>
                                <a:lnTo>
                                  <a:pt x="4" y="128"/>
                                </a:lnTo>
                                <a:lnTo>
                                  <a:pt x="0" y="304"/>
                                </a:lnTo>
                                <a:lnTo>
                                  <a:pt x="0" y="3020"/>
                                </a:lnTo>
                                <a:lnTo>
                                  <a:pt x="4" y="3196"/>
                                </a:lnTo>
                                <a:lnTo>
                                  <a:pt x="38" y="3286"/>
                                </a:lnTo>
                                <a:lnTo>
                                  <a:pt x="128" y="3320"/>
                                </a:lnTo>
                                <a:lnTo>
                                  <a:pt x="304" y="3324"/>
                                </a:lnTo>
                                <a:lnTo>
                                  <a:pt x="3020" y="3324"/>
                                </a:lnTo>
                                <a:lnTo>
                                  <a:pt x="3196" y="3320"/>
                                </a:lnTo>
                                <a:lnTo>
                                  <a:pt x="3286" y="3286"/>
                                </a:lnTo>
                                <a:lnTo>
                                  <a:pt x="3320" y="3196"/>
                                </a:lnTo>
                                <a:lnTo>
                                  <a:pt x="3324" y="3020"/>
                                </a:lnTo>
                                <a:lnTo>
                                  <a:pt x="3324" y="304"/>
                                </a:lnTo>
                                <a:lnTo>
                                  <a:pt x="3320" y="128"/>
                                </a:lnTo>
                                <a:lnTo>
                                  <a:pt x="3286" y="38"/>
                                </a:lnTo>
                                <a:lnTo>
                                  <a:pt x="3196" y="4"/>
                                </a:lnTo>
                                <a:lnTo>
                                  <a:pt x="3020" y="0"/>
                                </a:lnTo>
                                <a:lnTo>
                                  <a:pt x="30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4EB2E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4" y="7483"/>
                            <a:ext cx="480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C8343" id="Group 17" o:spid="_x0000_s1026" style="position:absolute;margin-left:27.75pt;margin-top:213pt;width:169.25pt;height:169.25pt;z-index:251662336;mso-position-horizontal-relative:page;mso-position-vertical-relative:page" coordorigin="555,4260" coordsize="3385,3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" o:allowincell="f">
                <v:shape id="Picture 19" o:spid="_x0000_s1027" type="#_x0000_t75" style="position:absolute;left:1128;top:4547;width:2240;height:2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">
                  <v:imagedata r:id="rId35" o:title=""/>
                </v:shape>
                <v:shape id="Freeform 20" o:spid="_x0000_s1028" style="position:absolute;left:585;top:4290;width:3325;height:3325;visibility:visible;mso-wrap-style:square;v-text-anchor:top" coordsize="3325,3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" path="m304,l128,4,38,38,4,128,,304,,3020r4,176l38,3286r90,34l304,3324r2716,l3196,3320r90,-34l3320,3196r4,-176l3324,304r-4,-176l3286,38,3196,4,3020,,304,xe" filled="f" strokecolor="#4eb2e5" strokeweight="3pt">
                  <v:path arrowok="t" o:connecttype="custom" o:connectlocs="304,0;128,4;38,38;4,128;0,304;0,3020;4,3196;38,3286;128,3320;304,3324;3020,3324;3196,3320;3286,3286;3320,3196;3324,3020;3324,304;3320,128;3286,38;3196,4;3020,0;304,0" o:connectangles="0,0,0,0,0,0,0,0,0,0,0,0,0,0,0,0,0,0,0,0,0"/>
                </v:shape>
                <v:shape id="Picture 21" o:spid="_x0000_s1029" type="#_x0000_t75" style="position:absolute;left:3184;top:7483;width:480;height: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sectPr w:rsidR="007116C4" w:rsidSect="00E641A2">
      <w:headerReference w:type="default" r:id="rId3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1A2" w:rsidRDefault="00E641A2" w:rsidP="00E641A2">
      <w:pPr>
        <w:spacing w:after="0" w:line="240" w:lineRule="auto"/>
      </w:pPr>
      <w:r>
        <w:separator/>
      </w:r>
    </w:p>
  </w:endnote>
  <w:endnote w:type="continuationSeparator" w:id="0">
    <w:p w:rsidR="00E641A2" w:rsidRDefault="00E641A2" w:rsidP="00E64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7425EE5-54B7-4D94-9EA2-215A2F52BBEC}"/>
    <w:embedBold r:id="rId2" w:fontKey="{5B896BED-1A09-4B6F-A281-1CA52E9134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Bold r:id="rId3" w:fontKey="{16E5FD39-5592-4874-8F44-CCDF59C38FE9}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E3BC1985-A5F5-4224-8B68-1A2E2912E0E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1A2" w:rsidRDefault="00E641A2" w:rsidP="00E641A2">
      <w:pPr>
        <w:spacing w:after="0" w:line="240" w:lineRule="auto"/>
      </w:pPr>
      <w:r>
        <w:separator/>
      </w:r>
    </w:p>
  </w:footnote>
  <w:footnote w:type="continuationSeparator" w:id="0">
    <w:p w:rsidR="00E641A2" w:rsidRDefault="00E641A2" w:rsidP="00E64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A2" w:rsidRDefault="00D65EC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75pt;margin-top:-36pt;width:846.75pt;height:599pt;z-index:-251657216;mso-position-horizontal-relative:text;mso-position-vertical-relative:text;mso-width-relative:page;mso-height-relative:page">
          <v:imagedata r:id="rId1" o:title="PNG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A2" w:rsidRDefault="00E641A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-419100</wp:posOffset>
          </wp:positionV>
          <wp:extent cx="10696575" cy="7566660"/>
          <wp:effectExtent l="0" t="0" r="9525" b="0"/>
          <wp:wrapNone/>
          <wp:docPr id="47" name="Picture 47" descr="C:\Users\sophie.beasley\AppData\Local\Microsoft\Windows\INetCache\Content.Word\PNG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ophie.beasley\AppData\Local\Microsoft\Windows\INetCache\Content.Word\PNG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6575" cy="7566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A2" w:rsidRDefault="00E641A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3531C109" wp14:editId="50C75175">
          <wp:simplePos x="0" y="0"/>
          <wp:positionH relativeFrom="column">
            <wp:posOffset>-914400</wp:posOffset>
          </wp:positionH>
          <wp:positionV relativeFrom="paragraph">
            <wp:posOffset>-457200</wp:posOffset>
          </wp:positionV>
          <wp:extent cx="10677525" cy="7553325"/>
          <wp:effectExtent l="0" t="0" r="9525" b="9525"/>
          <wp:wrapNone/>
          <wp:docPr id="50" name="Picture 50" descr="C:\Users\sophie.beasley\AppData\Local\Microsoft\Windows\INetCache\Content.Word\PNG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sophie.beasley\AppData\Local\Microsoft\Windows\INetCache\Content.Word\PNG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755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A2" w:rsidRDefault="00D65EC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72.75pt;margin-top:-35.25pt;width:840.75pt;height:594.75pt;z-index:-251651072;mso-position-horizontal-relative:text;mso-position-vertical-relative:text;mso-width-relative:page;mso-height-relative:page">
          <v:imagedata r:id="rId1" o:title="PNG4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1A2" w:rsidRDefault="00E641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embedTrueTypeFonts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1A2"/>
    <w:rsid w:val="001A3A33"/>
    <w:rsid w:val="007001A0"/>
    <w:rsid w:val="00D65ECD"/>
    <w:rsid w:val="00E6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chartTrackingRefBased/>
  <w15:docId w15:val="{0A0D0719-3FDD-4451-8A03-EF3B9E3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4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1A2"/>
  </w:style>
  <w:style w:type="paragraph" w:styleId="Footer">
    <w:name w:val="footer"/>
    <w:basedOn w:val="Normal"/>
    <w:link w:val="FooterChar"/>
    <w:uiPriority w:val="99"/>
    <w:unhideWhenUsed/>
    <w:rsid w:val="00E641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1A2"/>
  </w:style>
  <w:style w:type="paragraph" w:customStyle="1" w:styleId="NoParagraphStyle">
    <w:name w:val="[No Paragraph Style]"/>
    <w:rsid w:val="00E641A2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E64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6.png"/><Relationship Id="rId7" Type="http://schemas.openxmlformats.org/officeDocument/2006/relationships/header" Target="header2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5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4.jpeg"/><Relationship Id="rId35" Type="http://schemas.openxmlformats.org/officeDocument/2006/relationships/image" Target="media/image30.png"/><Relationship Id="rId8" Type="http://schemas.openxmlformats.org/officeDocument/2006/relationships/header" Target="header3.xml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61A3D4D4</Template>
  <TotalTime>1</TotalTime>
  <Pages>5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Beasley</dc:creator>
  <cp:keywords/>
  <dc:description/>
  <cp:lastModifiedBy>Elizabeth Best</cp:lastModifiedBy>
  <cp:revision>2</cp:revision>
  <dcterms:created xsi:type="dcterms:W3CDTF">2020-05-27T04:40:00Z</dcterms:created>
  <dcterms:modified xsi:type="dcterms:W3CDTF">2020-05-27T04:40:00Z</dcterms:modified>
</cp:coreProperties>
</file>