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89E" w:rsidRDefault="00AE3F8D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15000" cy="3810000"/>
            <wp:effectExtent l="0" t="0" r="0" b="0"/>
            <wp:docPr id="1" name="Picture 1" descr="Activities that develop fine motor skills: 18 ways to have fun at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ties that develop fine motor skills: 18 ways to have fun at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794887"/>
            <wp:effectExtent l="0" t="0" r="2540" b="0"/>
            <wp:docPr id="2" name="Picture 2" descr="Home Activities to Enhance Fine Motor Skill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Activities to Enhance Fine Motor Skill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821007"/>
            <wp:effectExtent l="0" t="0" r="2540" b="8255"/>
            <wp:docPr id="3" name="Picture 3" descr="How to Improve Fine Motor Skills for Toddlers | Reader's Digest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Improve Fine Motor Skills for Toddlers | Reader's Digest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15000" cy="3810000"/>
            <wp:effectExtent l="0" t="0" r="0" b="0"/>
            <wp:docPr id="4" name="Picture 4" descr="Favorite Fine Motor Activities for Preschooler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vorite Fine Motor Activities for Preschooler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3638550" cy="4876800"/>
            <wp:effectExtent l="0" t="0" r="0" b="0"/>
            <wp:docPr id="5" name="Picture 5" descr="25 Fine Motor Activities Using Household Item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Fine Motor Activities Using Household Item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2865755"/>
            <wp:effectExtent l="0" t="0" r="2540" b="0"/>
            <wp:docPr id="6" name="Picture 6" descr="Practical Life Fine Motor Skills Learning Activities | Little Bins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actical Life Fine Motor Skills Learning Activities | Little Bins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823992"/>
            <wp:effectExtent l="0" t="0" r="2540" b="5080"/>
            <wp:docPr id="7" name="Picture 7" descr="Signs of Fine Motor Delay and How to Improve Fine Motor Skill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gns of Fine Motor Delay and How to Improve Fine Motor Skill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831924"/>
            <wp:effectExtent l="0" t="0" r="2540" b="0"/>
            <wp:docPr id="8" name="Picture 8" descr="Dyspraxia: Causes, symptoms, and treatment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yspraxia: Causes, symptoms, and treatment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826885"/>
            <wp:effectExtent l="0" t="0" r="2540" b="2540"/>
            <wp:docPr id="9" name="Picture 9" descr="Fine Motor Skills And Activities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ne Motor Skills And Activities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4520729"/>
            <wp:effectExtent l="0" t="0" r="2540" b="0"/>
            <wp:docPr id="10" name="Picture 10" descr="Therapeutic Fine Motor Activities for Adults After Stroke - Flint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rapeutic Fine Motor Activities for Adults After Stroke - Flint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DF1" w:rsidRPr="00A67DF1">
        <w:t xml:space="preserve"> </w:t>
      </w:r>
      <w:r w:rsidR="00A67DF1"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4762500" cy="3552825"/>
            <wp:effectExtent l="0" t="0" r="0" b="9525"/>
            <wp:docPr id="11" name="Picture 11" descr="Activity Ideas Using Pegs | Learning 4 Kid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tivity Ideas Using Pegs | Learning 4 Kid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830" w:rsidRPr="00347830">
        <w:t xml:space="preserve"> </w:t>
      </w:r>
      <w:r w:rsidR="00347830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0875" cy="2247900"/>
            <wp:effectExtent l="0" t="0" r="3175" b="0"/>
            <wp:docPr id="12" name="Picture 12" descr="Peg play: activity for children 2-4 years | Raising Children Network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g play: activity for children 2-4 years | Raising Children Network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5"/>
                    <a:stretch/>
                  </pic:blipFill>
                  <pic:spPr bwMode="auto">
                    <a:xfrm>
                      <a:off x="0" y="0"/>
                      <a:ext cx="5731518" cy="22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776" w:rsidRPr="009B0776">
        <w:t xml:space="preserve"> </w:t>
      </w:r>
      <w:r w:rsidR="009B0776"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818393"/>
            <wp:effectExtent l="0" t="0" r="2540" b="0"/>
            <wp:docPr id="13" name="Picture 13" descr="Building and Blending Words with Pegs and Popsicle Stick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ilding and Blending Words with Pegs and Popsicle Stick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776" w:rsidRPr="009B0776">
        <w:t xml:space="preserve"> </w:t>
      </w:r>
      <w:r w:rsidR="009B0776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883025"/>
            <wp:effectExtent l="0" t="0" r="2540" b="3175"/>
            <wp:docPr id="14" name="Picture 14" descr="10 Ways to Exercise Hands &amp; Finger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 Ways to Exercise Hands &amp; Finger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97" cy="39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18"/>
    <w:rsid w:val="0028789E"/>
    <w:rsid w:val="00347830"/>
    <w:rsid w:val="009B0776"/>
    <w:rsid w:val="00A67DF1"/>
    <w:rsid w:val="00A96218"/>
    <w:rsid w:val="00AE3F8D"/>
    <w:rsid w:val="00B2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3377A-B1A9-4907-BE7D-5A01045E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url?sa=i&amp;url=https%3A%2F%2Fwww.medicalnewstoday.com%2Farticles%2F151951&amp;psig=AOvVaw2ZWKOHXFEvm3Nx3vRCU5nB&amp;ust=1589423220199000&amp;source=images&amp;cd=vfe&amp;ved=0CAIQjRxqFwoTCNi5kZXlr-kCFQAAAAAdAAAAABAR" TargetMode="External"/><Relationship Id="rId26" Type="http://schemas.openxmlformats.org/officeDocument/2006/relationships/hyperlink" Target="https://www.google.co.uk/url?sa=i&amp;url=https%3A%2F%2Fraisingchildren.net.au%2Fguides%2Factivity-guides%2Fpeg-play-activity-for-children-2-4-years&amp;psig=AOvVaw0wcwB2GwyS6Ws3G_VgJaBt&amp;ust=1589423549182000&amp;source=images&amp;cd=vfe&amp;ved=0CAIQjRxqFwoTCLCgq939sOkCFQAAAAAdAAAAABA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.uk/url?sa=i&amp;url=http%3A%2F%2Fmamaot.com%2Ffine-motor-activities-using-household-items%2F&amp;psig=AOvVaw172JG4mRBJJyyz7I2TAnNH&amp;ust=1589422843130000&amp;source=images&amp;cd=vfe&amp;ved=0CAIQjRxqFwoTCPCgod3jr-kCFQAAAAAdAAAAABA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url=https%3A%2F%2Fblog.brainbalancecenters.com%2F2015%2F05%2Fsigns-of-fine-motor-delay-and-how-to-improve-fine-motor-skills&amp;psig=AOvVaw2ZWKOHXFEvm3Nx3vRCU5nB&amp;ust=1589423220199000&amp;source=images&amp;cd=vfe&amp;ved=0CAIQjRxqFwoTCNi5kZXlr-kCFQAAAAAdAAAAABAJ" TargetMode="External"/><Relationship Id="rId20" Type="http://schemas.openxmlformats.org/officeDocument/2006/relationships/hyperlink" Target="https://www.google.co.uk/url?sa=i&amp;url=https%3A%2F%2Fsensoryprocessingdisorderparentsupport.com%2Ffine-motor-skills-and-activities.php&amp;psig=AOvVaw2AVpysyohE0E23CWHHo03L&amp;ust=1589423334444000&amp;source=images&amp;cd=vfe&amp;ved=0CAIQjRxqFwoTCOiXwcnlr-kCFQAAAAAdAAAAABAR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www.childrenstherapyteam.com%2Findex.php%2F2017%2F01%2F09%2Ffine-motor-skills%2F&amp;psig=AOvVaw172JG4mRBJJyyz7I2TAnNH&amp;ust=1589422843130000&amp;source=images&amp;cd=vfe&amp;ved=0CAIQjRxqFwoTCPCgod3jr-kCFQAAAAAdAAAAABA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.uk/url?sa=i&amp;url=https%3A%2F%2Fwww.learning4kids.net%2F2015%2F01%2F18%2Factivity-ideas-using-pegs%2F&amp;psig=AOvVaw0wcwB2GwyS6Ws3G_VgJaBt&amp;ust=1589423549182000&amp;source=images&amp;cd=vfe&amp;ved=0CAIQjRxqFwoTCLCgq939sOkCFQAAAAAdAAAAABAD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.uk/url?sa=i&amp;url=https%3A%2F%2Fparentshomeworkhub.com%2Fpeg-and-popsicle-stick-words%2F&amp;psig=AOvVaw0wcwB2GwyS6Ws3G_VgJaBt&amp;ust=1589423549182000&amp;source=images&amp;cd=vfe&amp;ved=0CAIQjRxqFwoTCLCgq939sOkCFQAAAAAdAAAAABAR" TargetMode="External"/><Relationship Id="rId10" Type="http://schemas.openxmlformats.org/officeDocument/2006/relationships/hyperlink" Target="https://www.google.co.uk/url?sa=i&amp;url=https%3A%2F%2Ffunlearningforkids.com%2Ffavorite-fine-motor-activities-preschoolers%2F&amp;psig=AOvVaw172JG4mRBJJyyz7I2TAnNH&amp;ust=1589422843130000&amp;source=images&amp;cd=vfe&amp;ved=0CAIQjRxqFwoTCPCgod3jr-kCFQAAAAAdAAAAABA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www.google.co.uk/url?sa=i&amp;url=https%3A%2F%2Fwww.merakilane.com%2Factivities-develop-fine-motor-skills-18-ways-fun-home%2F&amp;psig=AOvVaw2XZpPXcS2UJA7WZlCQGTds&amp;ust=1589422701007000&amp;source=images&amp;cd=vfe&amp;ved=0CAIQjRxqFwoTCKDW3Jjjr-k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url=https%3A%2F%2Flittlebinsforlittlehands.com%2Fpractical-life-fine-motor-skills-learning-activities%2F&amp;psig=AOvVaw2ZWKOHXFEvm3Nx3vRCU5nB&amp;ust=1589423220199000&amp;source=images&amp;cd=vfe&amp;ved=0CAIQjRxqFwoTCNi5kZXlr-kCFQAAAAAdAAAAABAD" TargetMode="External"/><Relationship Id="rId22" Type="http://schemas.openxmlformats.org/officeDocument/2006/relationships/hyperlink" Target="https://www.google.co.uk/url?sa=i&amp;url=https%3A%2F%2Fwww.flintrehab.com%2F2020%2Ffine-motor-skills-after-stroke%2F&amp;psig=AOvVaw2AVpysyohE0E23CWHHo03L&amp;ust=1589423334444000&amp;source=images&amp;cd=vfe&amp;ved=0CAIQjRxqFwoTCOiXwcnlr-kCFQAAAAAdAAAAABA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o.uk/url?sa=i&amp;url=https%3A%2F%2Fwww.webmd.com%2Fosteoarthritis%2Fss%2Fslideshow-hand-finger-exercises&amp;psig=AOvVaw1W52SYhqiAo5fV8RjM3bHA&amp;ust=1589465464707000&amp;source=images&amp;cd=vfe&amp;ved=0CAIQjRxqFwoTCPD3o8CCsekCFQAAAAAdAAAAABAe" TargetMode="External"/><Relationship Id="rId8" Type="http://schemas.openxmlformats.org/officeDocument/2006/relationships/hyperlink" Target="https://www.google.co.uk/url?sa=i&amp;url=https%3A%2F%2Fwww.rd.com%2Fadvice%2Fparenting%2Ffine-motor-skills%2F&amp;psig=AOvVaw172JG4mRBJJyyz7I2TAnNH&amp;ust=1589422843130000&amp;source=images&amp;cd=vfe&amp;ved=0CAIQjRxqFwoTCPCgod3jr-kCFQAAAAAdAAAAABA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9EF9B392</Template>
  <TotalTime>701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Woods</dc:creator>
  <cp:keywords/>
  <dc:description/>
  <cp:lastModifiedBy>Leanne Woods</cp:lastModifiedBy>
  <cp:revision>4</cp:revision>
  <dcterms:created xsi:type="dcterms:W3CDTF">2020-05-13T02:17:00Z</dcterms:created>
  <dcterms:modified xsi:type="dcterms:W3CDTF">2020-05-13T14:13:00Z</dcterms:modified>
</cp:coreProperties>
</file>