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178" w:rsidRDefault="005342F7">
      <w:pPr>
        <w:sectPr w:rsidR="007E5178" w:rsidSect="007E517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2149475</wp:posOffset>
                </wp:positionV>
                <wp:extent cx="7440930" cy="383667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093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1B3" w:rsidRPr="00B07237" w:rsidRDefault="006161B3" w:rsidP="006161B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07237"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56.05pt;margin-top:169.25pt;width:585.9pt;height:302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" filled="f" stroked="f" strokeweight=".5pt">
                <v:path arrowok="t"/>
                <v:textbox>
                  <w:txbxContent>
                    <w:p w:rsidR="006161B3" w:rsidRPr="00B07237" w:rsidRDefault="006161B3" w:rsidP="006161B3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</w:pPr>
                      <w:r w:rsidRPr="00B07237"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7E5178" w:rsidRDefault="005342F7">
      <w:pPr>
        <w:sectPr w:rsidR="007E5178" w:rsidSect="007E5178">
          <w:headerReference w:type="default" r:id="rId13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2098040</wp:posOffset>
                </wp:positionV>
                <wp:extent cx="7440930" cy="38366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093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1B3" w:rsidRPr="00B07237" w:rsidRDefault="006161B3" w:rsidP="006161B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07237"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1.05pt;margin-top:165.2pt;width:585.9pt;height:302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" filled="f" stroked="f" strokeweight=".5pt">
                <v:path arrowok="t"/>
                <v:textbox>
                  <w:txbxContent>
                    <w:p w:rsidR="006161B3" w:rsidRPr="00B07237" w:rsidRDefault="006161B3" w:rsidP="006161B3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</w:pPr>
                      <w:r w:rsidRPr="00B07237"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7E5178" w:rsidRDefault="005342F7">
      <w:pPr>
        <w:sectPr w:rsidR="007E5178" w:rsidSect="007E5178">
          <w:headerReference w:type="default" r:id="rId14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2115820</wp:posOffset>
                </wp:positionV>
                <wp:extent cx="7440930" cy="383667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093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1B3" w:rsidRPr="00B07237" w:rsidRDefault="006161B3" w:rsidP="006161B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07237"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59.55pt;margin-top:166.6pt;width:585.9pt;height:302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" filled="f" stroked="f" strokeweight=".5pt">
                <v:path arrowok="t"/>
                <v:textbox>
                  <w:txbxContent>
                    <w:p w:rsidR="006161B3" w:rsidRPr="00B07237" w:rsidRDefault="006161B3" w:rsidP="006161B3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</w:pPr>
                      <w:r w:rsidRPr="00B07237"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A46DDE" w:rsidRDefault="00A46DDE">
      <w:pPr>
        <w:sectPr w:rsidR="00A46DDE" w:rsidSect="007E5178">
          <w:headerReference w:type="default" r:id="rId15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E5178" w:rsidRDefault="005342F7">
      <w:pPr>
        <w:sectPr w:rsidR="007E5178" w:rsidSect="007E5178">
          <w:headerReference w:type="default" r:id="rId1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1960245</wp:posOffset>
                </wp:positionV>
                <wp:extent cx="7440930" cy="38366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093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1B3" w:rsidRPr="00B07237" w:rsidRDefault="006161B3" w:rsidP="006161B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07237"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90.7pt;margin-top:154.35pt;width:585.9pt;height:30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" filled="f" stroked="f" strokeweight=".5pt">
                <v:path arrowok="t"/>
                <v:textbox>
                  <w:txbxContent>
                    <w:p w:rsidR="006161B3" w:rsidRPr="00B07237" w:rsidRDefault="006161B3" w:rsidP="006161B3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</w:pPr>
                      <w:r w:rsidRPr="00B07237"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7E5178" w:rsidRDefault="005342F7">
      <w:pPr>
        <w:sectPr w:rsidR="007E5178" w:rsidSect="007E5178">
          <w:headerReference w:type="default" r:id="rId17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2115820</wp:posOffset>
                </wp:positionV>
                <wp:extent cx="7440930" cy="38366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093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1B3" w:rsidRPr="00B07237" w:rsidRDefault="006161B3" w:rsidP="006161B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07237"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158.1pt;margin-top:166.6pt;width:585.9pt;height:30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" filled="f" stroked="f" strokeweight=".5pt">
                <v:path arrowok="t"/>
                <v:textbox>
                  <w:txbxContent>
                    <w:p w:rsidR="006161B3" w:rsidRPr="00B07237" w:rsidRDefault="006161B3" w:rsidP="006161B3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</w:pPr>
                      <w:r w:rsidRPr="00B07237"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7E5178" w:rsidRDefault="005342F7">
      <w:pPr>
        <w:sectPr w:rsidR="007E5178" w:rsidSect="007E5178">
          <w:headerReference w:type="default" r:id="rId18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2115820</wp:posOffset>
                </wp:positionV>
                <wp:extent cx="7440930" cy="383667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093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1B3" w:rsidRPr="00B07237" w:rsidRDefault="006161B3" w:rsidP="006161B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07237"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32.45pt;margin-top:166.6pt;width:585.9pt;height:30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" filled="f" stroked="f" strokeweight=".5pt">
                <v:path arrowok="t"/>
                <v:textbox>
                  <w:txbxContent>
                    <w:p w:rsidR="006161B3" w:rsidRPr="00B07237" w:rsidRDefault="006161B3" w:rsidP="006161B3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</w:pPr>
                      <w:r w:rsidRPr="00B07237"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7E5178" w:rsidRDefault="005342F7">
      <w:pPr>
        <w:sectPr w:rsidR="007E5178" w:rsidSect="007E5178">
          <w:headerReference w:type="default" r:id="rId19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2079625</wp:posOffset>
                </wp:positionV>
                <wp:extent cx="7440930" cy="383667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093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1B3" w:rsidRPr="00B07237" w:rsidRDefault="006161B3" w:rsidP="006161B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07237"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156.7pt;margin-top:163.75pt;width:585.9pt;height:30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" filled="f" stroked="f" strokeweight=".5pt">
                <v:path arrowok="t"/>
                <v:textbox>
                  <w:txbxContent>
                    <w:p w:rsidR="006161B3" w:rsidRPr="00B07237" w:rsidRDefault="006161B3" w:rsidP="006161B3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</w:pPr>
                      <w:r w:rsidRPr="00B07237"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3857A4" w:rsidRDefault="005342F7" w:rsidP="007E517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2115820</wp:posOffset>
                </wp:positionV>
                <wp:extent cx="7440930" cy="383667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093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1B3" w:rsidRPr="00B07237" w:rsidRDefault="006161B3" w:rsidP="006161B3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07237">
                              <w:rPr>
                                <w:rFonts w:ascii="Twinkl" w:hAnsi="Twinkl"/>
                                <w:b/>
                                <w:color w:val="FFFFFF"/>
                                <w:sz w:val="96"/>
                                <w:szCs w:val="9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31.05pt;margin-top:166.6pt;width:585.9pt;height:30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" filled="f" stroked="f" strokeweight=".5pt">
                <v:path arrowok="t"/>
                <v:textbox>
                  <w:txbxContent>
                    <w:p w:rsidR="006161B3" w:rsidRPr="00B07237" w:rsidRDefault="006161B3" w:rsidP="006161B3">
                      <w:pPr>
                        <w:jc w:val="center"/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</w:pPr>
                      <w:r w:rsidRPr="00B07237">
                        <w:rPr>
                          <w:rFonts w:ascii="Twinkl" w:hAnsi="Twinkl"/>
                          <w:b/>
                          <w:color w:val="FFFFFF"/>
                          <w:sz w:val="96"/>
                          <w:szCs w:val="96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57A4" w:rsidSect="007E5178">
      <w:head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76B" w:rsidRDefault="008E676B" w:rsidP="007E5178">
      <w:pPr>
        <w:spacing w:after="0" w:line="240" w:lineRule="auto"/>
      </w:pPr>
      <w:r>
        <w:separator/>
      </w:r>
    </w:p>
  </w:endnote>
  <w:endnote w:type="continuationSeparator" w:id="0">
    <w:p w:rsidR="008E676B" w:rsidRDefault="008E676B" w:rsidP="007E5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709059D-500F-44E8-8B83-C81B9A8540D4}"/>
    <w:embedBold r:id="rId2" w:fontKey="{13AF70CA-2D1F-4586-960A-A8D6B3A7B0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Bold r:id="rId3" w:fontKey="{5CE936FE-8C30-457E-84F3-7DFEE5BB9D9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85B6B14-2628-4BD8-8A78-EF8B9C88AA5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0A" w:rsidRDefault="001810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0A" w:rsidRDefault="005342F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671195</wp:posOffset>
          </wp:positionH>
          <wp:positionV relativeFrom="paragraph">
            <wp:posOffset>-1762125</wp:posOffset>
          </wp:positionV>
          <wp:extent cx="502920" cy="228600"/>
          <wp:effectExtent l="38100" t="76200" r="0" b="571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575" t="69844" r="8443" b="26953"/>
                  <a:stretch>
                    <a:fillRect/>
                  </a:stretch>
                </pic:blipFill>
                <pic:spPr bwMode="auto">
                  <a:xfrm rot="-878582">
                    <a:off x="0" y="0"/>
                    <a:ext cx="502920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0A" w:rsidRDefault="00181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76B" w:rsidRDefault="008E676B" w:rsidP="007E5178">
      <w:pPr>
        <w:spacing w:after="0" w:line="240" w:lineRule="auto"/>
      </w:pPr>
      <w:r>
        <w:separator/>
      </w:r>
    </w:p>
  </w:footnote>
  <w:footnote w:type="continuationSeparator" w:id="0">
    <w:p w:rsidR="008E676B" w:rsidRDefault="008E676B" w:rsidP="007E5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0A" w:rsidRDefault="0018100A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178" w:rsidRDefault="005342F7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-152400</wp:posOffset>
          </wp:positionH>
          <wp:positionV relativeFrom="paragraph">
            <wp:posOffset>-252095</wp:posOffset>
          </wp:positionV>
          <wp:extent cx="10093960" cy="7136130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960" cy="713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5178" w:rsidRDefault="007E517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178" w:rsidRDefault="005342F7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-152400</wp:posOffset>
          </wp:positionH>
          <wp:positionV relativeFrom="paragraph">
            <wp:posOffset>-252095</wp:posOffset>
          </wp:positionV>
          <wp:extent cx="10093960" cy="7136130"/>
          <wp:effectExtent l="0" t="0" r="0" b="0"/>
          <wp:wrapNone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960" cy="713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5178" w:rsidRDefault="007E51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178" w:rsidRDefault="005342F7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-252095</wp:posOffset>
          </wp:positionV>
          <wp:extent cx="10093960" cy="7146925"/>
          <wp:effectExtent l="0" t="0" r="0" b="0"/>
          <wp:wrapNone/>
          <wp:docPr id="8" name="Picture 1" descr="Red Lea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d Lea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960" cy="7146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5178" w:rsidRDefault="007E51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0A" w:rsidRDefault="0018100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178" w:rsidRDefault="005342F7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-152400</wp:posOffset>
          </wp:positionH>
          <wp:positionV relativeFrom="paragraph">
            <wp:posOffset>-247015</wp:posOffset>
          </wp:positionV>
          <wp:extent cx="10093960" cy="7136130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960" cy="713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5178" w:rsidRDefault="007E517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178" w:rsidRDefault="005342F7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-152400</wp:posOffset>
          </wp:positionH>
          <wp:positionV relativeFrom="paragraph">
            <wp:posOffset>-252095</wp:posOffset>
          </wp:positionV>
          <wp:extent cx="10093960" cy="7136130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960" cy="713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5178" w:rsidRDefault="007E517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178" w:rsidRDefault="005342F7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-152400</wp:posOffset>
          </wp:positionH>
          <wp:positionV relativeFrom="paragraph">
            <wp:posOffset>-252095</wp:posOffset>
          </wp:positionV>
          <wp:extent cx="10093960" cy="713613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960" cy="713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5178" w:rsidRDefault="007E517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DDE" w:rsidRDefault="005342F7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-152400</wp:posOffset>
          </wp:positionH>
          <wp:positionV relativeFrom="paragraph">
            <wp:posOffset>-252095</wp:posOffset>
          </wp:positionV>
          <wp:extent cx="10093960" cy="713613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960" cy="713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6DDE" w:rsidRDefault="00A46DDE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178" w:rsidRDefault="005342F7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-152400</wp:posOffset>
          </wp:positionH>
          <wp:positionV relativeFrom="paragraph">
            <wp:posOffset>-252095</wp:posOffset>
          </wp:positionV>
          <wp:extent cx="10093960" cy="7136130"/>
          <wp:effectExtent l="0" t="0" r="0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960" cy="713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5178" w:rsidRDefault="007E5178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178" w:rsidRDefault="005342F7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-152400</wp:posOffset>
          </wp:positionH>
          <wp:positionV relativeFrom="paragraph">
            <wp:posOffset>-252095</wp:posOffset>
          </wp:positionV>
          <wp:extent cx="10093960" cy="7136130"/>
          <wp:effectExtent l="0" t="0" r="0" b="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960" cy="713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5178" w:rsidRDefault="007E51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178"/>
    <w:rsid w:val="000E2ED1"/>
    <w:rsid w:val="0018100A"/>
    <w:rsid w:val="003857A4"/>
    <w:rsid w:val="004B1CAF"/>
    <w:rsid w:val="005342F7"/>
    <w:rsid w:val="005B50AE"/>
    <w:rsid w:val="006161B3"/>
    <w:rsid w:val="00757493"/>
    <w:rsid w:val="007E5178"/>
    <w:rsid w:val="008E676B"/>
    <w:rsid w:val="00A46DDE"/>
    <w:rsid w:val="00B0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48FA056-AC94-44F2-BE68-FEC37C1F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178"/>
  </w:style>
  <w:style w:type="paragraph" w:styleId="Footer">
    <w:name w:val="footer"/>
    <w:basedOn w:val="Normal"/>
    <w:link w:val="FooterChar"/>
    <w:uiPriority w:val="99"/>
    <w:unhideWhenUsed/>
    <w:rsid w:val="007E5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19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D8097-1A3C-4855-A1A2-EF3FFAA3E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D367E507</Template>
  <TotalTime>1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twinkl-83@outlook.com</dc:creator>
  <cp:keywords/>
  <dc:description/>
  <cp:lastModifiedBy>Ruth Fahey</cp:lastModifiedBy>
  <cp:revision>2</cp:revision>
  <dcterms:created xsi:type="dcterms:W3CDTF">2020-05-04T10:10:00Z</dcterms:created>
  <dcterms:modified xsi:type="dcterms:W3CDTF">2020-05-04T10:10:00Z</dcterms:modified>
</cp:coreProperties>
</file>