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587" w:rsidRDefault="00E65587" w:rsidP="00E65587">
      <w:pPr>
        <w:rPr>
          <w:lang w:val="en-US"/>
        </w:rPr>
      </w:pPr>
    </w:p>
    <w:p w:rsidR="00E65587" w:rsidRPr="00E65587" w:rsidRDefault="00E65587" w:rsidP="00E65587">
      <w:pPr>
        <w:rPr>
          <w:sz w:val="36"/>
          <w:szCs w:val="36"/>
        </w:rPr>
      </w:pPr>
      <w:r w:rsidRPr="00E65587">
        <w:rPr>
          <w:sz w:val="36"/>
          <w:szCs w:val="36"/>
        </w:rPr>
        <w:t xml:space="preserve">A Midsummer Night’s </w:t>
      </w:r>
      <w:r w:rsidR="000401D7">
        <w:rPr>
          <w:sz w:val="36"/>
          <w:szCs w:val="36"/>
        </w:rPr>
        <w:t>Dream – By William Shakespeare</w:t>
      </w:r>
      <w:r w:rsidRPr="00E65587">
        <w:rPr>
          <w:sz w:val="36"/>
          <w:szCs w:val="36"/>
        </w:rPr>
        <w:t xml:space="preserve"> </w:t>
      </w:r>
    </w:p>
    <w:p w:rsidR="00E65587" w:rsidRPr="00E65587" w:rsidRDefault="00E65587" w:rsidP="00E65587"/>
    <w:p w:rsidR="00CC4ABD" w:rsidRPr="00E65587" w:rsidRDefault="00E65587" w:rsidP="000401D7">
      <w:pPr>
        <w:rPr>
          <w:sz w:val="36"/>
          <w:szCs w:val="36"/>
        </w:rPr>
      </w:pPr>
      <w:r w:rsidRPr="00E65587">
        <w:rPr>
          <w:sz w:val="36"/>
          <w:szCs w:val="36"/>
          <w:lang w:val="en-US"/>
        </w:rPr>
        <w:t xml:space="preserve">This is several day’s work, watch a clip then talk to someone at home. Don’t do it all at once! </w:t>
      </w:r>
    </w:p>
    <w:p w:rsidR="00CC4ABD" w:rsidRPr="00E65587" w:rsidRDefault="000401D7" w:rsidP="00E65587">
      <w:pPr>
        <w:numPr>
          <w:ilvl w:val="0"/>
          <w:numId w:val="1"/>
        </w:numPr>
        <w:rPr>
          <w:sz w:val="36"/>
          <w:szCs w:val="36"/>
        </w:rPr>
      </w:pPr>
      <w:hyperlink r:id="rId5" w:history="1">
        <w:r w:rsidR="00E65587" w:rsidRPr="00E65587">
          <w:rPr>
            <w:rStyle w:val="Hyperlink"/>
            <w:sz w:val="36"/>
            <w:szCs w:val="36"/>
          </w:rPr>
          <w:t>https://www.bbc.co.uk/teach/class-clips-video/english-ks2-i-am-will-shakespeare/zh9df4j</w:t>
        </w:r>
      </w:hyperlink>
      <w:r w:rsidR="00E65587" w:rsidRPr="00E65587">
        <w:rPr>
          <w:sz w:val="36"/>
          <w:szCs w:val="36"/>
        </w:rPr>
        <w:t xml:space="preserve"> </w:t>
      </w:r>
    </w:p>
    <w:p w:rsidR="00CC4ABD" w:rsidRPr="00E65587" w:rsidRDefault="00E65587" w:rsidP="00E65587">
      <w:pPr>
        <w:numPr>
          <w:ilvl w:val="0"/>
          <w:numId w:val="1"/>
        </w:numPr>
        <w:rPr>
          <w:sz w:val="36"/>
          <w:szCs w:val="36"/>
        </w:rPr>
      </w:pPr>
      <w:r w:rsidRPr="00E65587">
        <w:rPr>
          <w:sz w:val="36"/>
          <w:szCs w:val="36"/>
          <w:lang w:val="en-US"/>
        </w:rPr>
        <w:t xml:space="preserve"> </w:t>
      </w:r>
      <w:r w:rsidRPr="00E65587">
        <w:rPr>
          <w:sz w:val="36"/>
          <w:szCs w:val="36"/>
        </w:rPr>
        <w:t xml:space="preserve">Let’s watch some video clips, the story is called </w:t>
      </w:r>
    </w:p>
    <w:p w:rsidR="00CC4ABD" w:rsidRPr="00E65587" w:rsidRDefault="00E65587" w:rsidP="000401D7">
      <w:pPr>
        <w:rPr>
          <w:sz w:val="36"/>
          <w:szCs w:val="36"/>
        </w:rPr>
      </w:pPr>
      <w:r w:rsidRPr="00E65587">
        <w:rPr>
          <w:sz w:val="36"/>
          <w:szCs w:val="36"/>
        </w:rPr>
        <w:t xml:space="preserve">A Midsummer Night’s Dream. It is all about love and magic. </w:t>
      </w:r>
    </w:p>
    <w:p w:rsidR="00CC4ABD" w:rsidRPr="00E65587" w:rsidRDefault="000401D7" w:rsidP="00E65587">
      <w:pPr>
        <w:numPr>
          <w:ilvl w:val="0"/>
          <w:numId w:val="2"/>
        </w:numPr>
        <w:rPr>
          <w:sz w:val="36"/>
          <w:szCs w:val="36"/>
        </w:rPr>
      </w:pPr>
      <w:hyperlink r:id="rId6" w:history="1">
        <w:r w:rsidR="00E65587" w:rsidRPr="00E65587">
          <w:rPr>
            <w:rStyle w:val="Hyperlink"/>
            <w:sz w:val="36"/>
            <w:szCs w:val="36"/>
          </w:rPr>
          <w:t>https://www.bbc.co.uk/teach/class-clips-video/english-a-midsummer-nights-dream-index/z6rcgwx</w:t>
        </w:r>
      </w:hyperlink>
      <w:r w:rsidR="00E65587" w:rsidRPr="00E65587">
        <w:rPr>
          <w:sz w:val="36"/>
          <w:szCs w:val="36"/>
          <w:u w:val="single"/>
        </w:rPr>
        <w:t xml:space="preserve"> </w:t>
      </w:r>
    </w:p>
    <w:p w:rsidR="00E65587" w:rsidRPr="00E65587" w:rsidRDefault="00E65587" w:rsidP="00E65587">
      <w:pPr>
        <w:rPr>
          <w:sz w:val="36"/>
          <w:szCs w:val="36"/>
        </w:rPr>
      </w:pPr>
      <w:r w:rsidRPr="00E65587">
        <w:rPr>
          <w:sz w:val="36"/>
          <w:szCs w:val="36"/>
        </w:rPr>
        <w:t xml:space="preserve">Let’s talk about the characters, who did you like? Who made you laugh? Look at ‘Meet the main characters’, at the bottom of the page to help you. </w:t>
      </w:r>
      <w:r w:rsidR="000401D7">
        <w:rPr>
          <w:sz w:val="36"/>
          <w:szCs w:val="36"/>
        </w:rPr>
        <w:t xml:space="preserve">Draw your favourite characters, write a sentence or words to describe them. </w:t>
      </w:r>
      <w:bookmarkStart w:id="0" w:name="_GoBack"/>
      <w:bookmarkEnd w:id="0"/>
    </w:p>
    <w:p w:rsidR="00663165" w:rsidRPr="00E65587" w:rsidRDefault="00E65587" w:rsidP="00E6558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inline distT="0" distB="0" distL="0" distR="0" wp14:anchorId="5D0D2197">
            <wp:extent cx="4316095" cy="242633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63165" w:rsidRPr="00E655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323C7"/>
    <w:multiLevelType w:val="hybridMultilevel"/>
    <w:tmpl w:val="84F65472"/>
    <w:lvl w:ilvl="0" w:tplc="05665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2C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422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DC61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70B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0EA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BA7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7A6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1CC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0750D83"/>
    <w:multiLevelType w:val="hybridMultilevel"/>
    <w:tmpl w:val="1CD22986"/>
    <w:lvl w:ilvl="0" w:tplc="4684C1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9C0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F038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56C5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807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2ACC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D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C08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F6FB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587"/>
    <w:rsid w:val="000401D7"/>
    <w:rsid w:val="00663165"/>
    <w:rsid w:val="00CC4ABD"/>
    <w:rsid w:val="00E6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9B9DFE-CE56-4B20-8A38-C68B5AA4D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55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9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79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67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9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12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3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english-a-midsummer-nights-dream-index/z6rcgwx" TargetMode="External"/><Relationship Id="rId5" Type="http://schemas.openxmlformats.org/officeDocument/2006/relationships/hyperlink" Target="https://www.bbc.co.uk/teach/class-clips-video/english-ks2-i-am-will-shakespeare/zh9df4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98D4E163</Template>
  <TotalTime>6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2020-04-19T16:27:00Z</dcterms:created>
  <dcterms:modified xsi:type="dcterms:W3CDTF">2020-04-19T16:36:00Z</dcterms:modified>
</cp:coreProperties>
</file>