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2EF" w:rsidRDefault="003807BD">
      <w:r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05A19984" wp14:editId="238B062A">
            <wp:simplePos x="0" y="0"/>
            <wp:positionH relativeFrom="column">
              <wp:posOffset>2083911</wp:posOffset>
            </wp:positionH>
            <wp:positionV relativeFrom="paragraph">
              <wp:posOffset>69654</wp:posOffset>
            </wp:positionV>
            <wp:extent cx="3747192" cy="2332657"/>
            <wp:effectExtent l="0" t="0" r="5715" b="0"/>
            <wp:wrapNone/>
            <wp:docPr id="24" name="Picture 24" descr="Image result for rainbow colour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rainbow colouring p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192" cy="233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6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8EBE694" wp14:editId="4CF9850C">
                <wp:simplePos x="0" y="0"/>
                <wp:positionH relativeFrom="column">
                  <wp:posOffset>-699770</wp:posOffset>
                </wp:positionH>
                <wp:positionV relativeFrom="paragraph">
                  <wp:posOffset>-1011946</wp:posOffset>
                </wp:positionV>
                <wp:extent cx="3249637" cy="341844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637" cy="34184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A1A72" w:rsidRPr="003B0797" w:rsidRDefault="003807BD" w:rsidP="003B0797">
                            <w:pPr>
                              <w:tabs>
                                <w:tab w:val="left" w:pos="5314"/>
                              </w:tabs>
                              <w:jc w:val="center"/>
                              <w:rPr>
                                <w:b/>
                                <w:outline/>
                                <w:noProof/>
                                <w:color w:val="000000"/>
                                <w:sz w:val="46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z w:val="46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EBE6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5.1pt;margin-top:-79.7pt;width:255.9pt;height:269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" filled="f" stroked="f">
                <v:textbox>
                  <w:txbxContent>
                    <w:p w:rsidR="00AA1A72" w:rsidRPr="003B0797" w:rsidRDefault="003807BD" w:rsidP="003B0797">
                      <w:pPr>
                        <w:tabs>
                          <w:tab w:val="left" w:pos="5314"/>
                        </w:tabs>
                        <w:jc w:val="center"/>
                        <w:rPr>
                          <w:b/>
                          <w:outline/>
                          <w:noProof/>
                          <w:color w:val="000000"/>
                          <w:sz w:val="46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0000"/>
                          <w:sz w:val="46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3D0F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71E990" wp14:editId="7C1A08BC">
                <wp:simplePos x="0" y="0"/>
                <wp:positionH relativeFrom="column">
                  <wp:posOffset>-566057</wp:posOffset>
                </wp:positionH>
                <wp:positionV relativeFrom="paragraph">
                  <wp:posOffset>-544286</wp:posOffset>
                </wp:positionV>
                <wp:extent cx="6814185" cy="9927318"/>
                <wp:effectExtent l="19050" t="19050" r="43815" b="361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4185" cy="992731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1B8E1B" id="Rectangle 12" o:spid="_x0000_s1026" style="position:absolute;margin-left:-44.55pt;margin-top:-42.85pt;width:536.55pt;height:781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" filled="f" strokecolor="black [3213]" strokeweight="4.5pt"/>
            </w:pict>
          </mc:Fallback>
        </mc:AlternateContent>
      </w:r>
      <w:r w:rsidR="00D253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CE02D2" wp14:editId="334EE2C5">
                <wp:simplePos x="0" y="0"/>
                <wp:positionH relativeFrom="column">
                  <wp:posOffset>-201386</wp:posOffset>
                </wp:positionH>
                <wp:positionV relativeFrom="paragraph">
                  <wp:posOffset>5761990</wp:posOffset>
                </wp:positionV>
                <wp:extent cx="523875" cy="111125"/>
                <wp:effectExtent l="0" t="0" r="28575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11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072BE" id="Rectangle 7" o:spid="_x0000_s1026" style="position:absolute;margin-left:-15.85pt;margin-top:453.7pt;width:41.25pt;height: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" fillcolor="white [3212]" strokecolor="white [3212]" strokeweight="1pt"/>
            </w:pict>
          </mc:Fallback>
        </mc:AlternateContent>
      </w:r>
    </w:p>
    <w:p w:rsidR="002272EF" w:rsidRDefault="002272EF" w:rsidP="002272EF"/>
    <w:p w:rsidR="00F72AD2" w:rsidRDefault="00F72AD2" w:rsidP="003D0F92"/>
    <w:p w:rsidR="00CD5F27" w:rsidRDefault="006E1ECF" w:rsidP="003D0F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D422669" wp14:editId="7DC8579E">
                <wp:simplePos x="0" y="0"/>
                <wp:positionH relativeFrom="column">
                  <wp:posOffset>-62865</wp:posOffset>
                </wp:positionH>
                <wp:positionV relativeFrom="paragraph">
                  <wp:posOffset>4234997</wp:posOffset>
                </wp:positionV>
                <wp:extent cx="1066800" cy="677272"/>
                <wp:effectExtent l="0" t="0" r="19050" b="2794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772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6D72DE" id="Rectangle 59" o:spid="_x0000_s1026" style="position:absolute;margin-left:-4.95pt;margin-top:333.45pt;width:84pt;height:53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D64D06" wp14:editId="7D55A622">
                <wp:simplePos x="0" y="0"/>
                <wp:positionH relativeFrom="column">
                  <wp:posOffset>413475</wp:posOffset>
                </wp:positionH>
                <wp:positionV relativeFrom="paragraph">
                  <wp:posOffset>6109970</wp:posOffset>
                </wp:positionV>
                <wp:extent cx="762000" cy="217170"/>
                <wp:effectExtent l="0" t="0" r="19050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171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E0C7FF" id="Rectangle 10" o:spid="_x0000_s1026" style="position:absolute;margin-left:32.55pt;margin-top:481.1pt;width:60pt;height:17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9D36714" wp14:editId="1E264681">
                <wp:simplePos x="0" y="0"/>
                <wp:positionH relativeFrom="column">
                  <wp:posOffset>5372826</wp:posOffset>
                </wp:positionH>
                <wp:positionV relativeFrom="paragraph">
                  <wp:posOffset>2670810</wp:posOffset>
                </wp:positionV>
                <wp:extent cx="457200" cy="282666"/>
                <wp:effectExtent l="0" t="0" r="19050" b="22225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8266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13F2A7" id="Rectangle 67" o:spid="_x0000_s1026" style="position:absolute;margin-left:423.05pt;margin-top:210.3pt;width:36pt;height:22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" fillcolor="white [3212]" strokecolor="white [3212]" strokeweight="1pt"/>
            </w:pict>
          </mc:Fallback>
        </mc:AlternateContent>
      </w:r>
      <w:r w:rsidR="00AF2E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6B8D58" wp14:editId="621A3193">
                <wp:simplePos x="0" y="0"/>
                <wp:positionH relativeFrom="column">
                  <wp:posOffset>5050971</wp:posOffset>
                </wp:positionH>
                <wp:positionV relativeFrom="paragraph">
                  <wp:posOffset>5031468</wp:posOffset>
                </wp:positionV>
                <wp:extent cx="1066800" cy="677272"/>
                <wp:effectExtent l="0" t="0" r="19050" b="2794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772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4AC8B9" id="Rectangle 61" o:spid="_x0000_s1026" style="position:absolute;margin-left:397.7pt;margin-top:396.2pt;width:84pt;height:53.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" fillcolor="white [3212]" strokecolor="white [3212]" strokeweight="1pt"/>
            </w:pict>
          </mc:Fallback>
        </mc:AlternateContent>
      </w:r>
      <w:r w:rsidR="000C12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ECAE9E" wp14:editId="0FF3B18D">
                <wp:simplePos x="0" y="0"/>
                <wp:positionH relativeFrom="column">
                  <wp:posOffset>-43180</wp:posOffset>
                </wp:positionH>
                <wp:positionV relativeFrom="paragraph">
                  <wp:posOffset>5372462</wp:posOffset>
                </wp:positionV>
                <wp:extent cx="544286" cy="195943"/>
                <wp:effectExtent l="0" t="0" r="27305" b="1397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286" cy="1959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547EF9" id="Rectangle 54" o:spid="_x0000_s1026" style="position:absolute;margin-left:-3.4pt;margin-top:423.05pt;width:42.85pt;height:15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" fillcolor="white [3212]" strokecolor="white [3212]" strokeweight="1pt"/>
            </w:pict>
          </mc:Fallback>
        </mc:AlternateContent>
      </w:r>
      <w:r w:rsidR="000C12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EF3303" wp14:editId="7D84A3D2">
                <wp:simplePos x="0" y="0"/>
                <wp:positionH relativeFrom="column">
                  <wp:posOffset>-21771</wp:posOffset>
                </wp:positionH>
                <wp:positionV relativeFrom="paragraph">
                  <wp:posOffset>5370014</wp:posOffset>
                </wp:positionV>
                <wp:extent cx="762000" cy="194673"/>
                <wp:effectExtent l="0" t="0" r="19050" b="1524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9467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4AE322" id="Rectangle 17" o:spid="_x0000_s1026" style="position:absolute;margin-left:-1.7pt;margin-top:422.85pt;width:60pt;height:15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" fillcolor="white [3212]" strokecolor="white [3212]" strokeweight="1pt"/>
            </w:pict>
          </mc:Fallback>
        </mc:AlternateContent>
      </w:r>
    </w:p>
    <w:p w:rsidR="00AA02F1" w:rsidRDefault="00CD5F27" w:rsidP="00CD5F27">
      <w:pPr>
        <w:tabs>
          <w:tab w:val="left" w:pos="5314"/>
        </w:tabs>
      </w:pPr>
      <w:r>
        <w:tab/>
      </w:r>
    </w:p>
    <w:p w:rsidR="00AA02F1" w:rsidRPr="00AA02F1" w:rsidRDefault="00AA02F1" w:rsidP="00AA02F1"/>
    <w:p w:rsidR="00AA02F1" w:rsidRPr="00AA02F1" w:rsidRDefault="00AA02F1" w:rsidP="00AA02F1"/>
    <w:p w:rsidR="00AA02F1" w:rsidRDefault="00AA02F1" w:rsidP="00AA02F1"/>
    <w:p w:rsidR="003F58A4" w:rsidRDefault="00AA02F1" w:rsidP="00AA02F1">
      <w:pPr>
        <w:tabs>
          <w:tab w:val="left" w:pos="2880"/>
        </w:tabs>
        <w:rPr>
          <w:b/>
        </w:rPr>
      </w:pPr>
      <w:r>
        <w:tab/>
      </w:r>
    </w:p>
    <w:p w:rsidR="003F58A4" w:rsidRPr="003807BD" w:rsidRDefault="003807BD" w:rsidP="003F58A4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745280" behindDoc="0" locked="0" layoutInCell="1" allowOverlap="1" wp14:anchorId="24B69B18" wp14:editId="0C68B1AD">
            <wp:simplePos x="0" y="0"/>
            <wp:positionH relativeFrom="column">
              <wp:posOffset>-113030</wp:posOffset>
            </wp:positionH>
            <wp:positionV relativeFrom="paragraph">
              <wp:posOffset>214825</wp:posOffset>
            </wp:positionV>
            <wp:extent cx="2711414" cy="2475669"/>
            <wp:effectExtent l="0" t="0" r="0" b="1270"/>
            <wp:wrapNone/>
            <wp:docPr id="20" name="Picture 2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61" b="16054"/>
                    <a:stretch/>
                  </pic:blipFill>
                  <pic:spPr bwMode="auto">
                    <a:xfrm>
                      <a:off x="0" y="0"/>
                      <a:ext cx="2711414" cy="247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58A4" w:rsidRPr="003F58A4" w:rsidRDefault="003F58A4" w:rsidP="003F58A4"/>
    <w:p w:rsidR="003F58A4" w:rsidRPr="003F58A4" w:rsidRDefault="003807BD" w:rsidP="003F58A4">
      <w:r>
        <w:rPr>
          <w:noProof/>
          <w:lang w:eastAsia="en-GB"/>
        </w:rPr>
        <w:drawing>
          <wp:anchor distT="0" distB="0" distL="114300" distR="114300" simplePos="0" relativeHeight="251747328" behindDoc="0" locked="0" layoutInCell="1" allowOverlap="1" wp14:anchorId="435B1C03" wp14:editId="194E752F">
            <wp:simplePos x="0" y="0"/>
            <wp:positionH relativeFrom="column">
              <wp:posOffset>3153410</wp:posOffset>
            </wp:positionH>
            <wp:positionV relativeFrom="paragraph">
              <wp:posOffset>77731</wp:posOffset>
            </wp:positionV>
            <wp:extent cx="2374761" cy="2658990"/>
            <wp:effectExtent l="0" t="0" r="6985" b="8255"/>
            <wp:wrapNone/>
            <wp:docPr id="25" name="Picture 25" descr="Image result for rabbit colour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rabbit colouring p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61" cy="265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58A4" w:rsidRPr="003F58A4" w:rsidRDefault="003F58A4" w:rsidP="003F58A4"/>
    <w:p w:rsidR="003F58A4" w:rsidRPr="003F58A4" w:rsidRDefault="003F58A4" w:rsidP="003F58A4">
      <w:pPr>
        <w:tabs>
          <w:tab w:val="left" w:pos="7266"/>
        </w:tabs>
      </w:pPr>
      <w:r>
        <w:tab/>
      </w:r>
    </w:p>
    <w:p w:rsidR="003F58A4" w:rsidRPr="003F58A4" w:rsidRDefault="003F58A4" w:rsidP="003F58A4"/>
    <w:p w:rsidR="003D0F92" w:rsidRPr="003F58A4" w:rsidRDefault="003807BD" w:rsidP="003F58A4">
      <w:pPr>
        <w:tabs>
          <w:tab w:val="left" w:pos="5605"/>
        </w:tabs>
      </w:pPr>
      <w:r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52B2F2A3" wp14:editId="361349EE">
            <wp:simplePos x="0" y="0"/>
            <wp:positionH relativeFrom="column">
              <wp:posOffset>3629465</wp:posOffset>
            </wp:positionH>
            <wp:positionV relativeFrom="paragraph">
              <wp:posOffset>2161823</wp:posOffset>
            </wp:positionV>
            <wp:extent cx="1743710" cy="2466350"/>
            <wp:effectExtent l="0" t="0" r="8890" b="0"/>
            <wp:wrapNone/>
            <wp:docPr id="15" name="Picture 1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014" cy="246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1570DE57" wp14:editId="260E6555">
            <wp:simplePos x="0" y="0"/>
            <wp:positionH relativeFrom="column">
              <wp:posOffset>239444</wp:posOffset>
            </wp:positionH>
            <wp:positionV relativeFrom="paragraph">
              <wp:posOffset>1318015</wp:posOffset>
            </wp:positionV>
            <wp:extent cx="2489981" cy="3396206"/>
            <wp:effectExtent l="0" t="0" r="5715" b="0"/>
            <wp:wrapNone/>
            <wp:docPr id="26" name="Picture 2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981" cy="3396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58A4">
        <w:tab/>
      </w:r>
      <w:bookmarkStart w:id="0" w:name="_GoBack"/>
      <w:bookmarkEnd w:id="0"/>
    </w:p>
    <w:sectPr w:rsidR="003D0F92" w:rsidRPr="003F5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653"/>
    <w:rsid w:val="000C125C"/>
    <w:rsid w:val="00205229"/>
    <w:rsid w:val="002272EF"/>
    <w:rsid w:val="00284A34"/>
    <w:rsid w:val="003323CD"/>
    <w:rsid w:val="003807BD"/>
    <w:rsid w:val="003B0797"/>
    <w:rsid w:val="003B627A"/>
    <w:rsid w:val="003D0F92"/>
    <w:rsid w:val="003F58A4"/>
    <w:rsid w:val="0046133D"/>
    <w:rsid w:val="004B045D"/>
    <w:rsid w:val="004F7D2F"/>
    <w:rsid w:val="005475C7"/>
    <w:rsid w:val="006E1ECF"/>
    <w:rsid w:val="00787971"/>
    <w:rsid w:val="00795708"/>
    <w:rsid w:val="007A3221"/>
    <w:rsid w:val="00861B89"/>
    <w:rsid w:val="00871AC6"/>
    <w:rsid w:val="008A1066"/>
    <w:rsid w:val="008F2B1F"/>
    <w:rsid w:val="00903261"/>
    <w:rsid w:val="0094626A"/>
    <w:rsid w:val="00995A33"/>
    <w:rsid w:val="009E5AA4"/>
    <w:rsid w:val="00A15DF5"/>
    <w:rsid w:val="00A3536B"/>
    <w:rsid w:val="00A458D8"/>
    <w:rsid w:val="00AA02F1"/>
    <w:rsid w:val="00AA1A72"/>
    <w:rsid w:val="00AF2EC5"/>
    <w:rsid w:val="00BC3E43"/>
    <w:rsid w:val="00C62814"/>
    <w:rsid w:val="00CD5F27"/>
    <w:rsid w:val="00D20653"/>
    <w:rsid w:val="00D25344"/>
    <w:rsid w:val="00D820F5"/>
    <w:rsid w:val="00DD5CFF"/>
    <w:rsid w:val="00F5060B"/>
    <w:rsid w:val="00F7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A89F5D-52A6-4FCE-A5C6-B83C2EE4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7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CE2500B1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Stubbles</dc:creator>
  <cp:keywords/>
  <dc:description/>
  <cp:lastModifiedBy>Elliot Stubbles</cp:lastModifiedBy>
  <cp:revision>2</cp:revision>
  <cp:lastPrinted>2018-11-11T14:16:00Z</cp:lastPrinted>
  <dcterms:created xsi:type="dcterms:W3CDTF">2018-11-11T14:19:00Z</dcterms:created>
  <dcterms:modified xsi:type="dcterms:W3CDTF">2018-11-11T14:19:00Z</dcterms:modified>
</cp:coreProperties>
</file>