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21F4" w:rsidRDefault="00611A72">
      <w:r>
        <w:rPr>
          <w:noProof/>
        </w:rPr>
        <w:drawing>
          <wp:inline distT="0" distB="0" distL="0" distR="0" wp14:anchorId="38CD896D" wp14:editId="15DD28DE">
            <wp:extent cx="5591175" cy="763959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06165" cy="7660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921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A72"/>
    <w:rsid w:val="00611A72"/>
    <w:rsid w:val="006D463A"/>
    <w:rsid w:val="00E9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06BFAF-5E44-496C-9A8A-749281C96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Cs w:val="18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E05037C4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Best</dc:creator>
  <cp:keywords/>
  <dc:description/>
  <cp:lastModifiedBy>Elizabeth Best</cp:lastModifiedBy>
  <cp:revision>1</cp:revision>
  <dcterms:created xsi:type="dcterms:W3CDTF">2020-03-20T12:05:00Z</dcterms:created>
  <dcterms:modified xsi:type="dcterms:W3CDTF">2020-03-20T12:06:00Z</dcterms:modified>
</cp:coreProperties>
</file>